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7640" w:rsidRPr="00EB7F84" w:rsidRDefault="00DC7640" w:rsidP="00470AD9">
      <w:pPr>
        <w:tabs>
          <w:tab w:val="left" w:pos="1418"/>
          <w:tab w:val="left" w:pos="4536"/>
          <w:tab w:val="left" w:pos="5387"/>
          <w:tab w:val="left" w:pos="5670"/>
        </w:tabs>
        <w:spacing w:line="360" w:lineRule="auto"/>
        <w:jc w:val="both"/>
        <w:rPr>
          <w:b/>
        </w:rPr>
      </w:pPr>
    </w:p>
    <w:p w:rsidR="00E4735F" w:rsidRDefault="003E0623" w:rsidP="00F07972">
      <w:pPr>
        <w:spacing w:line="360" w:lineRule="auto"/>
        <w:ind w:firstLine="709"/>
      </w:pPr>
      <w:r>
        <w:rPr>
          <w:b/>
        </w:rPr>
        <w:t>5</w:t>
      </w:r>
      <w:r w:rsidR="004B3339">
        <w:rPr>
          <w:b/>
        </w:rPr>
        <w:t>Изх. №</w:t>
      </w:r>
      <w:r w:rsidR="006176DB">
        <w:rPr>
          <w:b/>
        </w:rPr>
        <w:t>94</w:t>
      </w:r>
      <w:r w:rsidR="00263C85">
        <w:rPr>
          <w:b/>
        </w:rPr>
        <w:t>-</w:t>
      </w:r>
      <w:r w:rsidR="00E844BF">
        <w:rPr>
          <w:b/>
        </w:rPr>
        <w:t>00</w:t>
      </w:r>
      <w:r w:rsidR="00CF12A7">
        <w:rPr>
          <w:b/>
        </w:rPr>
        <w:t>-</w:t>
      </w:r>
      <w:r w:rsidR="00E844BF">
        <w:rPr>
          <w:b/>
        </w:rPr>
        <w:t>9</w:t>
      </w:r>
      <w:r w:rsidR="006176DB">
        <w:rPr>
          <w:b/>
        </w:rPr>
        <w:t>4</w:t>
      </w:r>
      <w:r w:rsidR="004B3339">
        <w:rPr>
          <w:b/>
        </w:rPr>
        <w:t xml:space="preserve"> / </w:t>
      </w:r>
      <w:r w:rsidR="00E4735F">
        <w:rPr>
          <w:b/>
        </w:rPr>
        <w:t>02.06.</w:t>
      </w:r>
      <w:r w:rsidR="004B3339">
        <w:rPr>
          <w:b/>
        </w:rPr>
        <w:t>20</w:t>
      </w:r>
      <w:r w:rsidR="00E93105">
        <w:rPr>
          <w:b/>
        </w:rPr>
        <w:t>10</w:t>
      </w:r>
      <w:r w:rsidR="004B3339" w:rsidRPr="006916D2">
        <w:rPr>
          <w:b/>
          <w:lang w:val="ru-RU"/>
        </w:rPr>
        <w:t xml:space="preserve"> </w:t>
      </w:r>
      <w:r w:rsidR="004B3339">
        <w:rPr>
          <w:b/>
        </w:rPr>
        <w:t>г.</w:t>
      </w:r>
      <w:r w:rsidR="00FE105A">
        <w:t xml:space="preserve">  </w:t>
      </w:r>
    </w:p>
    <w:p w:rsidR="00BC7307" w:rsidRDefault="00DC7640" w:rsidP="00F07972">
      <w:pPr>
        <w:spacing w:line="360" w:lineRule="auto"/>
        <w:ind w:firstLine="709"/>
        <w:rPr>
          <w:b/>
        </w:rPr>
      </w:pPr>
      <w:r>
        <w:tab/>
      </w:r>
    </w:p>
    <w:p w:rsidR="006B314A" w:rsidRDefault="00E4735F" w:rsidP="00F07972">
      <w:pPr>
        <w:spacing w:line="360" w:lineRule="auto"/>
        <w:ind w:firstLine="709"/>
        <w:rPr>
          <w:b/>
        </w:rPr>
      </w:pPr>
      <w:r>
        <w:rPr>
          <w:b/>
        </w:rPr>
        <w:t>Чл.121, ал.1 от ППЗДДС</w:t>
      </w:r>
    </w:p>
    <w:p w:rsidR="00E4735F" w:rsidRDefault="00E4735F" w:rsidP="00F07972">
      <w:pPr>
        <w:spacing w:line="360" w:lineRule="auto"/>
        <w:ind w:firstLine="709"/>
        <w:rPr>
          <w:b/>
        </w:rPr>
      </w:pPr>
      <w:r>
        <w:rPr>
          <w:b/>
        </w:rPr>
        <w:t>Чл.123, ал.1 от ЗДДС</w:t>
      </w:r>
    </w:p>
    <w:p w:rsidR="00E4735F" w:rsidRDefault="00E4735F" w:rsidP="00F07972">
      <w:pPr>
        <w:spacing w:line="360" w:lineRule="auto"/>
        <w:ind w:firstLine="709"/>
        <w:rPr>
          <w:b/>
        </w:rPr>
      </w:pPr>
    </w:p>
    <w:p w:rsidR="00D3656E" w:rsidRPr="00E4735F" w:rsidRDefault="00290A30" w:rsidP="00A13FEC">
      <w:pPr>
        <w:spacing w:line="360" w:lineRule="auto"/>
        <w:ind w:firstLine="709"/>
        <w:jc w:val="both"/>
        <w:rPr>
          <w:b/>
          <w:bCs/>
          <w:color w:val="000000"/>
          <w:spacing w:val="-5"/>
        </w:rPr>
      </w:pPr>
      <w:r w:rsidRPr="00E4735F">
        <w:rPr>
          <w:b/>
          <w:bCs/>
          <w:color w:val="000000"/>
          <w:spacing w:val="-5"/>
        </w:rPr>
        <w:t xml:space="preserve"> </w:t>
      </w:r>
      <w:r w:rsidR="00E4735F" w:rsidRPr="00E4735F">
        <w:rPr>
          <w:b/>
          <w:bCs/>
          <w:color w:val="000000"/>
          <w:spacing w:val="-5"/>
        </w:rPr>
        <w:t xml:space="preserve">Относно </w:t>
      </w:r>
      <w:r w:rsidR="00E844BF" w:rsidRPr="00E4735F">
        <w:rPr>
          <w:b/>
          <w:bCs/>
          <w:color w:val="000000"/>
          <w:spacing w:val="-5"/>
        </w:rPr>
        <w:t xml:space="preserve">задължението на земеделски производител-физическо лице да води </w:t>
      </w:r>
      <w:r w:rsidR="00A13FEC" w:rsidRPr="00E4735F">
        <w:rPr>
          <w:b/>
          <w:bCs/>
          <w:color w:val="000000"/>
          <w:spacing w:val="-5"/>
        </w:rPr>
        <w:t xml:space="preserve"> сч</w:t>
      </w:r>
      <w:r w:rsidR="00E844BF" w:rsidRPr="00E4735F">
        <w:rPr>
          <w:b/>
          <w:bCs/>
          <w:color w:val="000000"/>
          <w:spacing w:val="-5"/>
        </w:rPr>
        <w:t>етоводство.</w:t>
      </w:r>
    </w:p>
    <w:p w:rsidR="00C76845" w:rsidRDefault="005253C0" w:rsidP="00E844BF">
      <w:pPr>
        <w:spacing w:line="360" w:lineRule="auto"/>
        <w:jc w:val="both"/>
      </w:pPr>
      <w:r>
        <w:rPr>
          <w:bCs/>
          <w:color w:val="000000"/>
          <w:spacing w:val="-5"/>
        </w:rPr>
        <w:tab/>
      </w:r>
      <w:r w:rsidR="006176DB">
        <w:rPr>
          <w:bCs/>
          <w:color w:val="000000"/>
          <w:spacing w:val="-5"/>
        </w:rPr>
        <w:t xml:space="preserve">Във връзка с поставения въпрос относно задължението за водене на счетоводната отчетност съгласно чл.121, ал.1 от ППЗДДС и чл.123, ал.1 от ЗДДС предвид </w:t>
      </w:r>
      <w:r w:rsidR="00C76845">
        <w:t>съотносимата нормативна уредба изразявам следното становище:</w:t>
      </w:r>
    </w:p>
    <w:p w:rsidR="008E6F6A" w:rsidRDefault="00F06196" w:rsidP="008E6F6A">
      <w:pPr>
        <w:shd w:val="clear" w:color="auto" w:fill="FFFFFF"/>
        <w:spacing w:line="360" w:lineRule="auto"/>
        <w:ind w:left="38"/>
        <w:jc w:val="both"/>
      </w:pPr>
      <w:r>
        <w:t xml:space="preserve"> </w:t>
      </w:r>
      <w:r w:rsidR="006176DB">
        <w:tab/>
        <w:t>Задължението за водене на счетоводство, изискванията и принципите за неговото осъществяване са предмет на правната уредба на закона за счетоводство (ЗСч). Доколкото ЗСч урежда изискванията към всеобхватността и достоверността на счетоводните системи (счетоводствата) в предприятията (чл.1, ал.1), разпоредбите на този нормативен акт не са приложими по отношение на лицата, които не са предприятия. За целите на ЗСч, предвид разпоредбата на  чл.1, ал.2 от същия закон, предприятия са: търговците по смисъла на Търговския закон</w:t>
      </w:r>
      <w:r w:rsidR="00C928C6">
        <w:t xml:space="preserve"> (ТЗ) ; юридическите лица, които не са търговци, бюджетните предприятия, неперсонифицираните дружества, чуждестранните лица, осъществяващи стопанска дейност на територията на страната чрез място на стопанска дейност и търговските представителства. Съгласно разпоредбата на чл.2, т.1 от ТЗ, физическите лица, занимаващи се със селскостопанска дейност не се смятат за търговци.</w:t>
      </w:r>
    </w:p>
    <w:p w:rsidR="002C710F" w:rsidRDefault="00C928C6" w:rsidP="00E4735F">
      <w:pPr>
        <w:shd w:val="clear" w:color="auto" w:fill="FFFFFF"/>
        <w:spacing w:line="360" w:lineRule="auto"/>
        <w:ind w:left="38"/>
        <w:jc w:val="both"/>
      </w:pPr>
      <w:r>
        <w:tab/>
        <w:t xml:space="preserve">Следователно, физическите лица произвеждащи земеделска продукция, които не са регистрирани като търговци по ТЗ, не могат да бъдат определени като предприятия по смисъла на ЗСч и нямат задължение да водят счетоводна отчетност. Но тъй като </w:t>
      </w:r>
      <w:r w:rsidR="00ED2856">
        <w:t xml:space="preserve">разпоредбите на чл.123 ЗДДС и чл.121 от ППЗДДС </w:t>
      </w:r>
      <w:r>
        <w:t>се явява</w:t>
      </w:r>
      <w:r w:rsidR="00ED2856">
        <w:t>т</w:t>
      </w:r>
      <w:r>
        <w:t xml:space="preserve"> специалн</w:t>
      </w:r>
      <w:r w:rsidR="00ED2856">
        <w:t>и</w:t>
      </w:r>
      <w:r>
        <w:t xml:space="preserve"> по отношение </w:t>
      </w:r>
      <w:r w:rsidR="00ED2856">
        <w:t xml:space="preserve">на общите </w:t>
      </w:r>
      <w:r>
        <w:t>разпоредби на ЗСч</w:t>
      </w:r>
      <w:r w:rsidR="00A50CD4">
        <w:t xml:space="preserve">, </w:t>
      </w:r>
      <w:r w:rsidR="00ED2856">
        <w:t xml:space="preserve">то регистрираните по ЗДДС </w:t>
      </w:r>
      <w:r w:rsidR="00A50CD4">
        <w:t>земеделски производители следва да водят счетоводн</w:t>
      </w:r>
      <w:r w:rsidR="00ED2856">
        <w:t>а</w:t>
      </w:r>
      <w:r w:rsidR="00A50CD4">
        <w:t xml:space="preserve"> отчетност, достатъчна за установяване на задълженията им по ЗДДС-задължително дневник за покупките и дневник за продажбите.</w:t>
      </w:r>
    </w:p>
    <w:p w:rsidR="00DD56CD" w:rsidRDefault="00DD56CD" w:rsidP="00BC1DF6">
      <w:pPr>
        <w:pStyle w:val="4-0"/>
        <w:ind w:left="7088" w:firstLine="0"/>
      </w:pPr>
    </w:p>
    <w:p w:rsidR="00DD56CD" w:rsidRDefault="00DD56CD" w:rsidP="00BC1DF6">
      <w:pPr>
        <w:pStyle w:val="4-0"/>
        <w:ind w:left="7088" w:firstLine="0"/>
      </w:pPr>
    </w:p>
    <w:sectPr w:rsidR="00DD56CD" w:rsidSect="00D84078">
      <w:headerReference w:type="default" r:id="rId7"/>
      <w:footerReference w:type="even" r:id="rId8"/>
      <w:footerReference w:type="default" r:id="rId9"/>
      <w:headerReference w:type="first" r:id="rId10"/>
      <w:footerReference w:type="first" r:id="rId11"/>
      <w:type w:val="continuous"/>
      <w:pgSz w:w="11906" w:h="16838" w:code="9"/>
      <w:pgMar w:top="567" w:right="1134" w:bottom="7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399" w:rsidRDefault="00413399">
      <w:r>
        <w:separator/>
      </w:r>
    </w:p>
  </w:endnote>
  <w:endnote w:type="continuationSeparator" w:id="1">
    <w:p w:rsidR="00413399" w:rsidRDefault="004133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5F" w:rsidRDefault="00E4735F">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4735F" w:rsidRDefault="00E4735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5F" w:rsidRPr="00BF52E5" w:rsidRDefault="00E4735F" w:rsidP="009301F0">
    <w:pPr>
      <w:pStyle w:val="a4"/>
      <w:framePr w:w="1087" w:wrap="around" w:vAnchor="text" w:hAnchor="page" w:x="9622" w:y="83"/>
      <w:rPr>
        <w:rStyle w:val="a5"/>
        <w:i/>
        <w:sz w:val="14"/>
        <w:szCs w:val="14"/>
      </w:rPr>
    </w:pPr>
    <w:r w:rsidRPr="00BF52E5">
      <w:rPr>
        <w:rStyle w:val="a5"/>
        <w:i/>
        <w:sz w:val="14"/>
        <w:szCs w:val="14"/>
      </w:rPr>
      <w:t>страница</w:t>
    </w:r>
    <w:r w:rsidRPr="00BF52E5">
      <w:rPr>
        <w:rStyle w:val="a5"/>
        <w:i/>
        <w:sz w:val="14"/>
        <w:szCs w:val="14"/>
        <w:lang w:val="en-US"/>
      </w:rPr>
      <w:t xml:space="preserve"> </w:t>
    </w:r>
    <w:r w:rsidRPr="00BF52E5">
      <w:rPr>
        <w:rStyle w:val="a5"/>
        <w:i/>
        <w:sz w:val="14"/>
        <w:szCs w:val="14"/>
      </w:rPr>
      <w:fldChar w:fldCharType="begin"/>
    </w:r>
    <w:r w:rsidRPr="00BF52E5">
      <w:rPr>
        <w:rStyle w:val="a5"/>
        <w:i/>
        <w:sz w:val="14"/>
        <w:szCs w:val="14"/>
      </w:rPr>
      <w:instrText xml:space="preserve">PAGE  </w:instrText>
    </w:r>
    <w:r w:rsidRPr="00BF52E5">
      <w:rPr>
        <w:rStyle w:val="a5"/>
        <w:i/>
        <w:sz w:val="14"/>
        <w:szCs w:val="14"/>
      </w:rPr>
      <w:fldChar w:fldCharType="separate"/>
    </w:r>
    <w:r>
      <w:rPr>
        <w:rStyle w:val="a5"/>
        <w:i/>
        <w:noProof/>
        <w:sz w:val="14"/>
        <w:szCs w:val="14"/>
      </w:rPr>
      <w:t>2</w:t>
    </w:r>
    <w:r w:rsidRPr="00BF52E5">
      <w:rPr>
        <w:rStyle w:val="a5"/>
        <w:i/>
        <w:sz w:val="14"/>
        <w:szCs w:val="14"/>
      </w:rPr>
      <w:fldChar w:fldCharType="end"/>
    </w:r>
    <w:r w:rsidRPr="00BF52E5">
      <w:rPr>
        <w:rStyle w:val="a5"/>
        <w:i/>
        <w:sz w:val="14"/>
        <w:szCs w:val="14"/>
        <w:lang w:val="en-US"/>
      </w:rPr>
      <w:t xml:space="preserve"> </w:t>
    </w:r>
    <w:r w:rsidRPr="00BF52E5">
      <w:rPr>
        <w:rStyle w:val="a5"/>
        <w:i/>
        <w:sz w:val="14"/>
        <w:szCs w:val="14"/>
      </w:rPr>
      <w:t xml:space="preserve">от </w:t>
    </w:r>
    <w:r w:rsidRPr="00BF52E5">
      <w:rPr>
        <w:rStyle w:val="a5"/>
        <w:i/>
        <w:sz w:val="14"/>
        <w:szCs w:val="14"/>
      </w:rPr>
      <w:fldChar w:fldCharType="begin"/>
    </w:r>
    <w:r w:rsidRPr="00BF52E5">
      <w:rPr>
        <w:rStyle w:val="a5"/>
        <w:i/>
        <w:sz w:val="14"/>
        <w:szCs w:val="14"/>
      </w:rPr>
      <w:instrText xml:space="preserve"> NUMPAGES </w:instrText>
    </w:r>
    <w:r w:rsidRPr="00BF52E5">
      <w:rPr>
        <w:rStyle w:val="a5"/>
        <w:i/>
        <w:sz w:val="14"/>
        <w:szCs w:val="14"/>
      </w:rPr>
      <w:fldChar w:fldCharType="separate"/>
    </w:r>
    <w:r w:rsidR="00C46C40">
      <w:rPr>
        <w:rStyle w:val="a5"/>
        <w:i/>
        <w:noProof/>
        <w:sz w:val="14"/>
        <w:szCs w:val="14"/>
      </w:rPr>
      <w:t>1</w:t>
    </w:r>
    <w:r w:rsidRPr="00BF52E5">
      <w:rPr>
        <w:rStyle w:val="a5"/>
        <w:i/>
        <w:sz w:val="14"/>
        <w:szCs w:val="14"/>
      </w:rPr>
      <w:fldChar w:fldCharType="end"/>
    </w:r>
  </w:p>
  <w:p w:rsidR="00E4735F" w:rsidRPr="00C17113" w:rsidRDefault="00E4735F" w:rsidP="00C17113">
    <w:pPr>
      <w:pStyle w:val="a3"/>
      <w:rPr>
        <w:i/>
        <w:sz w:val="14"/>
        <w:szCs w:val="14"/>
        <w:lang w:val="en-US"/>
      </w:rPr>
    </w:pPr>
    <w:r w:rsidRPr="00BF52E5">
      <w:rPr>
        <w:rStyle w:val="a5"/>
        <w:i/>
        <w:sz w:val="14"/>
        <w:szCs w:val="14"/>
      </w:rPr>
      <w:t>Дирекция ОУИ София</w:t>
    </w:r>
    <w:r w:rsidRPr="00BF52E5">
      <w:rPr>
        <w:rStyle w:val="a5"/>
        <w:i/>
        <w:sz w:val="14"/>
        <w:szCs w:val="14"/>
        <w:lang w:val="en-US"/>
      </w:rPr>
      <w:t xml:space="preserve">  </w:t>
    </w:r>
    <w:r w:rsidRPr="00BF52E5">
      <w:rPr>
        <w:rStyle w:val="a5"/>
        <w:i/>
        <w:sz w:val="14"/>
        <w:szCs w:val="14"/>
        <w:lang w:val="en-US"/>
      </w:rPr>
      <w:fldChar w:fldCharType="begin"/>
    </w:r>
    <w:r w:rsidRPr="00BF52E5">
      <w:rPr>
        <w:rStyle w:val="a5"/>
        <w:i/>
        <w:sz w:val="14"/>
        <w:szCs w:val="14"/>
        <w:lang w:val="en-US"/>
      </w:rPr>
      <w:instrText xml:space="preserve"> DATE  \@ "yyyy" </w:instrText>
    </w:r>
    <w:r w:rsidRPr="00BF52E5">
      <w:rPr>
        <w:rStyle w:val="a5"/>
        <w:i/>
        <w:sz w:val="14"/>
        <w:szCs w:val="14"/>
        <w:lang w:val="en-US"/>
      </w:rPr>
      <w:fldChar w:fldCharType="separate"/>
    </w:r>
    <w:r w:rsidR="00C46C40">
      <w:rPr>
        <w:rStyle w:val="a5"/>
        <w:i/>
        <w:noProof/>
        <w:sz w:val="14"/>
        <w:szCs w:val="14"/>
        <w:lang w:val="en-US"/>
      </w:rPr>
      <w:t>2020</w:t>
    </w:r>
    <w:r w:rsidRPr="00BF52E5">
      <w:rPr>
        <w:rStyle w:val="a5"/>
        <w:i/>
        <w:sz w:val="14"/>
        <w:szCs w:val="14"/>
        <w:lang w:val="en-US"/>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5F" w:rsidRPr="00BF52E5" w:rsidRDefault="00E4735F" w:rsidP="00E84AA7">
    <w:pPr>
      <w:pStyle w:val="a4"/>
      <w:framePr w:w="1087" w:wrap="around" w:vAnchor="text" w:hAnchor="page" w:x="9622" w:y="83"/>
      <w:rPr>
        <w:rStyle w:val="a5"/>
        <w:i/>
        <w:sz w:val="14"/>
        <w:szCs w:val="14"/>
      </w:rPr>
    </w:pPr>
    <w:r w:rsidRPr="00BF52E5">
      <w:rPr>
        <w:rStyle w:val="a5"/>
        <w:i/>
        <w:sz w:val="14"/>
        <w:szCs w:val="14"/>
      </w:rPr>
      <w:t>страница</w:t>
    </w:r>
    <w:r w:rsidRPr="00BF52E5">
      <w:rPr>
        <w:rStyle w:val="a5"/>
        <w:i/>
        <w:sz w:val="14"/>
        <w:szCs w:val="14"/>
        <w:lang w:val="en-US"/>
      </w:rPr>
      <w:t xml:space="preserve"> </w:t>
    </w:r>
    <w:r w:rsidRPr="00BF52E5">
      <w:rPr>
        <w:rStyle w:val="a5"/>
        <w:i/>
        <w:sz w:val="14"/>
        <w:szCs w:val="14"/>
      </w:rPr>
      <w:fldChar w:fldCharType="begin"/>
    </w:r>
    <w:r w:rsidRPr="00BF52E5">
      <w:rPr>
        <w:rStyle w:val="a5"/>
        <w:i/>
        <w:sz w:val="14"/>
        <w:szCs w:val="14"/>
      </w:rPr>
      <w:instrText xml:space="preserve">PAGE  </w:instrText>
    </w:r>
    <w:r w:rsidRPr="00BF52E5">
      <w:rPr>
        <w:rStyle w:val="a5"/>
        <w:i/>
        <w:sz w:val="14"/>
        <w:szCs w:val="14"/>
      </w:rPr>
      <w:fldChar w:fldCharType="separate"/>
    </w:r>
    <w:r w:rsidR="00C46C40">
      <w:rPr>
        <w:rStyle w:val="a5"/>
        <w:i/>
        <w:noProof/>
        <w:sz w:val="14"/>
        <w:szCs w:val="14"/>
      </w:rPr>
      <w:t>1</w:t>
    </w:r>
    <w:r w:rsidRPr="00BF52E5">
      <w:rPr>
        <w:rStyle w:val="a5"/>
        <w:i/>
        <w:sz w:val="14"/>
        <w:szCs w:val="14"/>
      </w:rPr>
      <w:fldChar w:fldCharType="end"/>
    </w:r>
    <w:r w:rsidRPr="00BF52E5">
      <w:rPr>
        <w:rStyle w:val="a5"/>
        <w:i/>
        <w:sz w:val="14"/>
        <w:szCs w:val="14"/>
        <w:lang w:val="en-US"/>
      </w:rPr>
      <w:t xml:space="preserve"> </w:t>
    </w:r>
    <w:r w:rsidRPr="00BF52E5">
      <w:rPr>
        <w:rStyle w:val="a5"/>
        <w:i/>
        <w:sz w:val="14"/>
        <w:szCs w:val="14"/>
      </w:rPr>
      <w:t xml:space="preserve">от </w:t>
    </w:r>
    <w:r w:rsidRPr="00BF52E5">
      <w:rPr>
        <w:rStyle w:val="a5"/>
        <w:i/>
        <w:sz w:val="14"/>
        <w:szCs w:val="14"/>
      </w:rPr>
      <w:fldChar w:fldCharType="begin"/>
    </w:r>
    <w:r w:rsidRPr="00BF52E5">
      <w:rPr>
        <w:rStyle w:val="a5"/>
        <w:i/>
        <w:sz w:val="14"/>
        <w:szCs w:val="14"/>
      </w:rPr>
      <w:instrText xml:space="preserve"> NUMPAGES </w:instrText>
    </w:r>
    <w:r w:rsidRPr="00BF52E5">
      <w:rPr>
        <w:rStyle w:val="a5"/>
        <w:i/>
        <w:sz w:val="14"/>
        <w:szCs w:val="14"/>
      </w:rPr>
      <w:fldChar w:fldCharType="separate"/>
    </w:r>
    <w:r w:rsidR="00C46C40">
      <w:rPr>
        <w:rStyle w:val="a5"/>
        <w:i/>
        <w:noProof/>
        <w:sz w:val="14"/>
        <w:szCs w:val="14"/>
      </w:rPr>
      <w:t>1</w:t>
    </w:r>
    <w:r w:rsidRPr="00BF52E5">
      <w:rPr>
        <w:rStyle w:val="a5"/>
        <w:i/>
        <w:sz w:val="14"/>
        <w:szCs w:val="14"/>
      </w:rPr>
      <w:fldChar w:fldCharType="end"/>
    </w:r>
  </w:p>
  <w:p w:rsidR="00E4735F" w:rsidRPr="00BF52E5" w:rsidRDefault="00E4735F" w:rsidP="00BF52E5">
    <w:pPr>
      <w:pStyle w:val="a3"/>
      <w:rPr>
        <w:i/>
        <w:sz w:val="14"/>
        <w:szCs w:val="14"/>
        <w:lang w:val="en-US"/>
      </w:rPr>
    </w:pPr>
    <w:r w:rsidRPr="00BF52E5">
      <w:rPr>
        <w:rStyle w:val="a5"/>
        <w:i/>
        <w:sz w:val="14"/>
        <w:szCs w:val="14"/>
      </w:rPr>
      <w:t>Дирекция ОУИ  София</w:t>
    </w:r>
    <w:r w:rsidRPr="00BF52E5">
      <w:rPr>
        <w:rStyle w:val="a5"/>
        <w:i/>
        <w:sz w:val="14"/>
        <w:szCs w:val="14"/>
        <w:lang w:val="en-US"/>
      </w:rPr>
      <w:t xml:space="preserve">  </w:t>
    </w:r>
    <w:r w:rsidRPr="00BF52E5">
      <w:rPr>
        <w:rStyle w:val="a5"/>
        <w:i/>
        <w:sz w:val="14"/>
        <w:szCs w:val="14"/>
        <w:lang w:val="en-US"/>
      </w:rPr>
      <w:fldChar w:fldCharType="begin"/>
    </w:r>
    <w:r w:rsidRPr="00BF52E5">
      <w:rPr>
        <w:rStyle w:val="a5"/>
        <w:i/>
        <w:sz w:val="14"/>
        <w:szCs w:val="14"/>
        <w:lang w:val="en-US"/>
      </w:rPr>
      <w:instrText xml:space="preserve"> DATE  \@ "yyyy" </w:instrText>
    </w:r>
    <w:r w:rsidRPr="00BF52E5">
      <w:rPr>
        <w:rStyle w:val="a5"/>
        <w:i/>
        <w:sz w:val="14"/>
        <w:szCs w:val="14"/>
        <w:lang w:val="en-US"/>
      </w:rPr>
      <w:fldChar w:fldCharType="separate"/>
    </w:r>
    <w:r w:rsidR="00C46C40">
      <w:rPr>
        <w:rStyle w:val="a5"/>
        <w:i/>
        <w:noProof/>
        <w:sz w:val="14"/>
        <w:szCs w:val="14"/>
        <w:lang w:val="en-US"/>
      </w:rPr>
      <w:t>2020</w:t>
    </w:r>
    <w:r w:rsidRPr="00BF52E5">
      <w:rPr>
        <w:rStyle w:val="a5"/>
        <w:i/>
        <w:sz w:val="14"/>
        <w:szCs w:val="14"/>
        <w:lang w:val="en-U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399" w:rsidRDefault="00413399">
      <w:r>
        <w:separator/>
      </w:r>
    </w:p>
  </w:footnote>
  <w:footnote w:type="continuationSeparator" w:id="1">
    <w:p w:rsidR="00413399" w:rsidRDefault="004133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5F" w:rsidRPr="00D72ECE" w:rsidRDefault="00E4735F" w:rsidP="00D157DD">
    <w:pPr>
      <w:rPr>
        <w:b/>
        <w:bCs/>
        <w:color w:val="999999"/>
      </w:rPr>
    </w:pPr>
    <w:r>
      <w:object w:dxaOrig="2986" w:dyaOrig="21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pt;height:45pt" o:ole="" fillcolor="window">
          <v:imagedata r:id="rId1" o:title=""/>
        </v:shape>
        <o:OLEObject Type="Embed" ProgID="CorelDRAW.Graphic.11" ShapeID="_x0000_i1026" DrawAspect="Content" ObjectID="_1662386965" r:id="rId2"/>
      </w:object>
    </w:r>
    <w:r>
      <w:t xml:space="preserve">               </w:t>
    </w:r>
    <w:r w:rsidRPr="00D72ECE">
      <w:rPr>
        <w:b/>
        <w:bCs/>
        <w:color w:val="999999"/>
      </w:rPr>
      <w:t>МИНИСТЕРСТВО НА ФИНАНСИТЕ</w:t>
    </w:r>
  </w:p>
  <w:p w:rsidR="00E4735F" w:rsidRPr="00D72ECE" w:rsidRDefault="00E4735F" w:rsidP="00D157DD">
    <w:pPr>
      <w:pBdr>
        <w:bottom w:val="single" w:sz="6" w:space="1" w:color="auto"/>
      </w:pBdr>
      <w:jc w:val="center"/>
      <w:rPr>
        <w:b/>
        <w:bCs/>
        <w:color w:val="999999"/>
      </w:rPr>
    </w:pPr>
    <w:r w:rsidRPr="00D72ECE">
      <w:rPr>
        <w:b/>
        <w:bCs/>
        <w:color w:val="999999"/>
      </w:rPr>
      <w:t>НАЦИОНАЛНА АГЕНЦИЯ ЗА ПРИХОДИТЕ</w:t>
    </w:r>
  </w:p>
  <w:p w:rsidR="00E4735F" w:rsidRPr="00D72ECE" w:rsidRDefault="00E4735F" w:rsidP="00D157DD">
    <w:pPr>
      <w:pBdr>
        <w:bottom w:val="single" w:sz="6" w:space="1" w:color="auto"/>
      </w:pBdr>
      <w:jc w:val="center"/>
      <w:rPr>
        <w:b/>
        <w:bCs/>
        <w:color w:val="999999"/>
      </w:rPr>
    </w:pPr>
    <w:r w:rsidRPr="00D72ECE">
      <w:rPr>
        <w:b/>
        <w:bCs/>
        <w:color w:val="999999"/>
      </w:rPr>
      <w:t xml:space="preserve">ДИРЕКЦИЯ „ОБЖАЛВАНЕ </w:t>
    </w:r>
    <w:r>
      <w:rPr>
        <w:b/>
        <w:bCs/>
        <w:color w:val="999999"/>
      </w:rPr>
      <w:t xml:space="preserve">И УПРАВЛЕНИЕ НА ИЗПЪЛНЕНИЕТО” </w:t>
    </w:r>
    <w:r w:rsidRPr="00D72ECE">
      <w:rPr>
        <w:b/>
        <w:bCs/>
        <w:color w:val="999999"/>
      </w:rPr>
      <w:t>СОФИЯ</w:t>
    </w:r>
  </w:p>
  <w:p w:rsidR="00E4735F" w:rsidRPr="001F358E" w:rsidRDefault="00E4735F" w:rsidP="00D157DD">
    <w:pPr>
      <w:jc w:val="center"/>
      <w:rPr>
        <w:lang w:val="ru-RU"/>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5F" w:rsidRDefault="00E4735F" w:rsidP="00CB1C1D">
    <w:pPr>
      <w:rPr>
        <w:b/>
        <w:bCs/>
      </w:rPr>
    </w:pPr>
    <w:r>
      <w:object w:dxaOrig="2986" w:dyaOrig="21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45pt" o:ole="" fillcolor="window">
          <v:imagedata r:id="rId1" o:title=""/>
        </v:shape>
        <o:OLEObject Type="Embed" ProgID="CorelDRAW.Graphic.11" ShapeID="_x0000_i1025" DrawAspect="Content" ObjectID="_1662386966" r:id="rId2"/>
      </w:object>
    </w:r>
    <w:r>
      <w:t xml:space="preserve">               </w:t>
    </w:r>
    <w:r>
      <w:rPr>
        <w:b/>
        <w:bCs/>
      </w:rPr>
      <w:t>МИНИСТЕРСТВО НА ФИНАНСИТЕ</w:t>
    </w:r>
  </w:p>
  <w:p w:rsidR="00E4735F" w:rsidRPr="00284BA4" w:rsidRDefault="00E4735F" w:rsidP="00CB1C1D">
    <w:pPr>
      <w:pBdr>
        <w:bottom w:val="single" w:sz="6" w:space="1" w:color="auto"/>
      </w:pBdr>
      <w:jc w:val="center"/>
      <w:rPr>
        <w:b/>
        <w:bCs/>
      </w:rPr>
    </w:pPr>
    <w:r>
      <w:rPr>
        <w:b/>
        <w:bCs/>
      </w:rPr>
      <w:t>НАЦИОНАЛНА АГЕНЦИЯ ЗА ПРИХОДИТЕ</w:t>
    </w:r>
  </w:p>
  <w:p w:rsidR="00E4735F" w:rsidRPr="00284BA4" w:rsidRDefault="00E4735F" w:rsidP="00CB1C1D">
    <w:pPr>
      <w:pBdr>
        <w:bottom w:val="single" w:sz="6" w:space="1" w:color="auto"/>
      </w:pBdr>
      <w:jc w:val="center"/>
      <w:rPr>
        <w:b/>
        <w:bCs/>
      </w:rPr>
    </w:pPr>
    <w:r w:rsidRPr="00284BA4">
      <w:rPr>
        <w:b/>
        <w:bCs/>
      </w:rPr>
      <w:t xml:space="preserve">ДИРЕКЦИЯ „ОБЖАЛВАНЕ </w:t>
    </w:r>
    <w:r>
      <w:rPr>
        <w:b/>
        <w:bCs/>
      </w:rPr>
      <w:t xml:space="preserve">И УПРАВЛЕНИЕ НА ИЗПЪЛНЕНИЕТО” </w:t>
    </w:r>
    <w:r w:rsidRPr="00284BA4">
      <w:rPr>
        <w:b/>
        <w:bCs/>
      </w:rPr>
      <w:t>СОФИЯ</w:t>
    </w:r>
  </w:p>
  <w:p w:rsidR="00E4735F" w:rsidRPr="001F358E" w:rsidRDefault="00E4735F" w:rsidP="00CB1C1D">
    <w:pPr>
      <w:jc w:val="center"/>
      <w:rPr>
        <w:lang w:val="ru-RU"/>
      </w:rPr>
    </w:pPr>
    <w:r>
      <w:t>1000 София, ул.„Аксаков” № 21  Телефон: (02) 9859 37</w:t>
    </w:r>
    <w:r w:rsidRPr="001F358E">
      <w:rPr>
        <w:lang w:val="ru-RU"/>
      </w:rPr>
      <w:t>59</w:t>
    </w:r>
    <w:r>
      <w:t xml:space="preserve"> Факс: (02) 98</w:t>
    </w:r>
    <w:r w:rsidRPr="001F358E">
      <w:rPr>
        <w:lang w:val="ru-RU"/>
      </w:rPr>
      <w:t>7</w:t>
    </w:r>
    <w:r>
      <w:rPr>
        <w:lang w:val="ru-RU"/>
      </w:rPr>
      <w:t xml:space="preserve"> </w:t>
    </w:r>
    <w:r w:rsidRPr="001F358E">
      <w:rPr>
        <w:lang w:val="ru-RU"/>
      </w:rPr>
      <w:t>7046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B93F3D"/>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377C4739"/>
    <w:multiLevelType w:val="hybridMultilevel"/>
    <w:tmpl w:val="3B966FC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3A004417"/>
    <w:multiLevelType w:val="hybridMultilevel"/>
    <w:tmpl w:val="BC50CDB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3B7C5066"/>
    <w:multiLevelType w:val="hybridMultilevel"/>
    <w:tmpl w:val="71987254"/>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nsid w:val="3EB55BC2"/>
    <w:multiLevelType w:val="singleLevel"/>
    <w:tmpl w:val="D85012E8"/>
    <w:lvl w:ilvl="0">
      <w:start w:val="1"/>
      <w:numFmt w:val="decimal"/>
      <w:lvlText w:val="%1."/>
      <w:legacy w:legacy="1" w:legacySpace="0" w:legacyIndent="221"/>
      <w:lvlJc w:val="left"/>
      <w:rPr>
        <w:rFonts w:ascii="Times New Roman" w:hAnsi="Times New Roman" w:cs="Times New Roman" w:hint="default"/>
      </w:rPr>
    </w:lvl>
  </w:abstractNum>
  <w:abstractNum w:abstractNumId="5">
    <w:nsid w:val="4A39259D"/>
    <w:multiLevelType w:val="singleLevel"/>
    <w:tmpl w:val="0409000F"/>
    <w:lvl w:ilvl="0">
      <w:start w:val="1"/>
      <w:numFmt w:val="decimal"/>
      <w:lvlText w:val="%1."/>
      <w:lvlJc w:val="left"/>
      <w:pPr>
        <w:tabs>
          <w:tab w:val="num" w:pos="360"/>
        </w:tabs>
        <w:ind w:left="360" w:hanging="360"/>
      </w:pPr>
      <w:rPr>
        <w:rFonts w:hint="default"/>
      </w:rPr>
    </w:lvl>
  </w:abstractNum>
  <w:abstractNum w:abstractNumId="6">
    <w:nsid w:val="56682B27"/>
    <w:multiLevelType w:val="hybridMultilevel"/>
    <w:tmpl w:val="6A90B34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5B267889"/>
    <w:multiLevelType w:val="hybridMultilevel"/>
    <w:tmpl w:val="B5423FC4"/>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2"/>
  </w:num>
  <w:num w:numId="4">
    <w:abstractNumId w:val="6"/>
  </w:num>
  <w:num w:numId="5">
    <w:abstractNumId w:val="1"/>
  </w:num>
  <w:num w:numId="6">
    <w:abstractNumId w:val="7"/>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9"/>
  <w:hyphenationZone w:val="425"/>
  <w:characterSpacingControl w:val="doNotCompress"/>
  <w:hdrShapeDefaults>
    <o:shapedefaults v:ext="edit" spidmax="3074"/>
  </w:hdrShapeDefaults>
  <w:footnotePr>
    <w:footnote w:id="0"/>
    <w:footnote w:id="1"/>
  </w:footnotePr>
  <w:endnotePr>
    <w:endnote w:id="0"/>
    <w:endnote w:id="1"/>
  </w:endnotePr>
  <w:compat/>
  <w:rsids>
    <w:rsidRoot w:val="006E0A61"/>
    <w:rsid w:val="00001E8F"/>
    <w:rsid w:val="00003B73"/>
    <w:rsid w:val="00006485"/>
    <w:rsid w:val="00006C19"/>
    <w:rsid w:val="0001271D"/>
    <w:rsid w:val="0001282D"/>
    <w:rsid w:val="00016F5D"/>
    <w:rsid w:val="00021C09"/>
    <w:rsid w:val="000231BE"/>
    <w:rsid w:val="00026268"/>
    <w:rsid w:val="000267A4"/>
    <w:rsid w:val="00027384"/>
    <w:rsid w:val="0003774E"/>
    <w:rsid w:val="00037AA8"/>
    <w:rsid w:val="00040537"/>
    <w:rsid w:val="00044ABC"/>
    <w:rsid w:val="0004519E"/>
    <w:rsid w:val="00046BC1"/>
    <w:rsid w:val="00046F94"/>
    <w:rsid w:val="000475B7"/>
    <w:rsid w:val="00047ECB"/>
    <w:rsid w:val="0005233B"/>
    <w:rsid w:val="000538C6"/>
    <w:rsid w:val="00053FC9"/>
    <w:rsid w:val="00056D96"/>
    <w:rsid w:val="000609C1"/>
    <w:rsid w:val="000615D9"/>
    <w:rsid w:val="000667D9"/>
    <w:rsid w:val="00066AC4"/>
    <w:rsid w:val="0007013C"/>
    <w:rsid w:val="000710BE"/>
    <w:rsid w:val="00071FDA"/>
    <w:rsid w:val="00076A32"/>
    <w:rsid w:val="00081E70"/>
    <w:rsid w:val="00087F65"/>
    <w:rsid w:val="0009071A"/>
    <w:rsid w:val="0009474E"/>
    <w:rsid w:val="0009539F"/>
    <w:rsid w:val="00097E24"/>
    <w:rsid w:val="000A3E1D"/>
    <w:rsid w:val="000A5C85"/>
    <w:rsid w:val="000B4DE1"/>
    <w:rsid w:val="000B6989"/>
    <w:rsid w:val="000C3998"/>
    <w:rsid w:val="000C4AF7"/>
    <w:rsid w:val="000C70BC"/>
    <w:rsid w:val="000C74D6"/>
    <w:rsid w:val="000C7F99"/>
    <w:rsid w:val="000D5752"/>
    <w:rsid w:val="000D6D15"/>
    <w:rsid w:val="000E65B7"/>
    <w:rsid w:val="000E6AFB"/>
    <w:rsid w:val="000F00B8"/>
    <w:rsid w:val="000F0E66"/>
    <w:rsid w:val="000F1222"/>
    <w:rsid w:val="000F15BE"/>
    <w:rsid w:val="000F32E1"/>
    <w:rsid w:val="000F4E83"/>
    <w:rsid w:val="000F55F6"/>
    <w:rsid w:val="00100845"/>
    <w:rsid w:val="00101410"/>
    <w:rsid w:val="0010733D"/>
    <w:rsid w:val="00107689"/>
    <w:rsid w:val="00107AEA"/>
    <w:rsid w:val="00112671"/>
    <w:rsid w:val="00120197"/>
    <w:rsid w:val="0012026C"/>
    <w:rsid w:val="00120B2E"/>
    <w:rsid w:val="001245DB"/>
    <w:rsid w:val="001263B6"/>
    <w:rsid w:val="0012645B"/>
    <w:rsid w:val="0012677F"/>
    <w:rsid w:val="00131D88"/>
    <w:rsid w:val="0013207A"/>
    <w:rsid w:val="00134FAF"/>
    <w:rsid w:val="00135C29"/>
    <w:rsid w:val="00143B84"/>
    <w:rsid w:val="00147CD0"/>
    <w:rsid w:val="0015501F"/>
    <w:rsid w:val="00164B58"/>
    <w:rsid w:val="0016702D"/>
    <w:rsid w:val="00170FFE"/>
    <w:rsid w:val="00174D4E"/>
    <w:rsid w:val="00175BC1"/>
    <w:rsid w:val="00182B68"/>
    <w:rsid w:val="00182CBA"/>
    <w:rsid w:val="001834BE"/>
    <w:rsid w:val="00185CDA"/>
    <w:rsid w:val="001869A0"/>
    <w:rsid w:val="00186DB4"/>
    <w:rsid w:val="00190DA0"/>
    <w:rsid w:val="00195B1C"/>
    <w:rsid w:val="001963B1"/>
    <w:rsid w:val="001A0265"/>
    <w:rsid w:val="001A1ABD"/>
    <w:rsid w:val="001A2E87"/>
    <w:rsid w:val="001A685C"/>
    <w:rsid w:val="001A7A90"/>
    <w:rsid w:val="001B2A86"/>
    <w:rsid w:val="001B740E"/>
    <w:rsid w:val="001C1DEE"/>
    <w:rsid w:val="001C1DF2"/>
    <w:rsid w:val="001C3261"/>
    <w:rsid w:val="001C513B"/>
    <w:rsid w:val="001C65BC"/>
    <w:rsid w:val="001C6E9F"/>
    <w:rsid w:val="001D2E2E"/>
    <w:rsid w:val="001D33B6"/>
    <w:rsid w:val="001D5410"/>
    <w:rsid w:val="001D694A"/>
    <w:rsid w:val="001E45DE"/>
    <w:rsid w:val="001E6210"/>
    <w:rsid w:val="001F3168"/>
    <w:rsid w:val="001F358E"/>
    <w:rsid w:val="001F4C2B"/>
    <w:rsid w:val="001F7429"/>
    <w:rsid w:val="001F7620"/>
    <w:rsid w:val="001F7E66"/>
    <w:rsid w:val="00200C42"/>
    <w:rsid w:val="00204647"/>
    <w:rsid w:val="0020543F"/>
    <w:rsid w:val="0020793C"/>
    <w:rsid w:val="002079EF"/>
    <w:rsid w:val="00210293"/>
    <w:rsid w:val="00214408"/>
    <w:rsid w:val="002169BC"/>
    <w:rsid w:val="00222AE9"/>
    <w:rsid w:val="00231889"/>
    <w:rsid w:val="00234343"/>
    <w:rsid w:val="00236F83"/>
    <w:rsid w:val="00242606"/>
    <w:rsid w:val="00243E53"/>
    <w:rsid w:val="00246B1F"/>
    <w:rsid w:val="00247B05"/>
    <w:rsid w:val="00250728"/>
    <w:rsid w:val="00250745"/>
    <w:rsid w:val="00250958"/>
    <w:rsid w:val="002524C8"/>
    <w:rsid w:val="00253B20"/>
    <w:rsid w:val="00257AB6"/>
    <w:rsid w:val="00262D77"/>
    <w:rsid w:val="0026356D"/>
    <w:rsid w:val="00263C7F"/>
    <w:rsid w:val="00263C85"/>
    <w:rsid w:val="00264A88"/>
    <w:rsid w:val="00265161"/>
    <w:rsid w:val="00276220"/>
    <w:rsid w:val="00277A99"/>
    <w:rsid w:val="002837A7"/>
    <w:rsid w:val="002857B0"/>
    <w:rsid w:val="002878C4"/>
    <w:rsid w:val="002900B2"/>
    <w:rsid w:val="00290A30"/>
    <w:rsid w:val="00293785"/>
    <w:rsid w:val="002943AF"/>
    <w:rsid w:val="002971DF"/>
    <w:rsid w:val="002A2171"/>
    <w:rsid w:val="002A5D56"/>
    <w:rsid w:val="002B46F6"/>
    <w:rsid w:val="002B5F50"/>
    <w:rsid w:val="002C0BFA"/>
    <w:rsid w:val="002C4226"/>
    <w:rsid w:val="002C56AA"/>
    <w:rsid w:val="002C710F"/>
    <w:rsid w:val="002D1C04"/>
    <w:rsid w:val="002D3F51"/>
    <w:rsid w:val="002D67FB"/>
    <w:rsid w:val="002E162A"/>
    <w:rsid w:val="002E390D"/>
    <w:rsid w:val="002E3C7C"/>
    <w:rsid w:val="002E670C"/>
    <w:rsid w:val="002E6DCE"/>
    <w:rsid w:val="002F2D33"/>
    <w:rsid w:val="002F45F5"/>
    <w:rsid w:val="003000D3"/>
    <w:rsid w:val="00303173"/>
    <w:rsid w:val="00304B7E"/>
    <w:rsid w:val="003104C9"/>
    <w:rsid w:val="00316652"/>
    <w:rsid w:val="003204A0"/>
    <w:rsid w:val="00321B72"/>
    <w:rsid w:val="003254C4"/>
    <w:rsid w:val="00325856"/>
    <w:rsid w:val="003354D0"/>
    <w:rsid w:val="00343913"/>
    <w:rsid w:val="00347230"/>
    <w:rsid w:val="00351C32"/>
    <w:rsid w:val="00351E88"/>
    <w:rsid w:val="00352C4E"/>
    <w:rsid w:val="00355348"/>
    <w:rsid w:val="00356C36"/>
    <w:rsid w:val="00361376"/>
    <w:rsid w:val="00361CCF"/>
    <w:rsid w:val="00362D30"/>
    <w:rsid w:val="00362D84"/>
    <w:rsid w:val="003634D4"/>
    <w:rsid w:val="003653CC"/>
    <w:rsid w:val="00366881"/>
    <w:rsid w:val="0037170E"/>
    <w:rsid w:val="00371915"/>
    <w:rsid w:val="00373DA8"/>
    <w:rsid w:val="00376547"/>
    <w:rsid w:val="00380303"/>
    <w:rsid w:val="00383C33"/>
    <w:rsid w:val="003861D9"/>
    <w:rsid w:val="00386DFD"/>
    <w:rsid w:val="00387376"/>
    <w:rsid w:val="00396D26"/>
    <w:rsid w:val="003A3ED0"/>
    <w:rsid w:val="003B2826"/>
    <w:rsid w:val="003B3538"/>
    <w:rsid w:val="003B36DD"/>
    <w:rsid w:val="003B4B48"/>
    <w:rsid w:val="003C041B"/>
    <w:rsid w:val="003C3B54"/>
    <w:rsid w:val="003C7DE1"/>
    <w:rsid w:val="003D2BE1"/>
    <w:rsid w:val="003D4D16"/>
    <w:rsid w:val="003D5F09"/>
    <w:rsid w:val="003E0623"/>
    <w:rsid w:val="003E34D8"/>
    <w:rsid w:val="003E4554"/>
    <w:rsid w:val="003E60E4"/>
    <w:rsid w:val="003F5DDA"/>
    <w:rsid w:val="003F63FE"/>
    <w:rsid w:val="00401DF9"/>
    <w:rsid w:val="004073DE"/>
    <w:rsid w:val="00413228"/>
    <w:rsid w:val="00413399"/>
    <w:rsid w:val="004145F9"/>
    <w:rsid w:val="00416FE2"/>
    <w:rsid w:val="00417920"/>
    <w:rsid w:val="00421F3B"/>
    <w:rsid w:val="00422C29"/>
    <w:rsid w:val="004233C2"/>
    <w:rsid w:val="004266B4"/>
    <w:rsid w:val="0043028B"/>
    <w:rsid w:val="00430380"/>
    <w:rsid w:val="004307B0"/>
    <w:rsid w:val="00430A40"/>
    <w:rsid w:val="00430AA3"/>
    <w:rsid w:val="0043313D"/>
    <w:rsid w:val="0043508B"/>
    <w:rsid w:val="0044037B"/>
    <w:rsid w:val="00442AEE"/>
    <w:rsid w:val="00451044"/>
    <w:rsid w:val="004518DD"/>
    <w:rsid w:val="004528C3"/>
    <w:rsid w:val="00452DFE"/>
    <w:rsid w:val="00454DC8"/>
    <w:rsid w:val="0045691C"/>
    <w:rsid w:val="00462B20"/>
    <w:rsid w:val="004663CF"/>
    <w:rsid w:val="00470AD9"/>
    <w:rsid w:val="00470EA0"/>
    <w:rsid w:val="00472758"/>
    <w:rsid w:val="004755C1"/>
    <w:rsid w:val="0048241B"/>
    <w:rsid w:val="00485F9A"/>
    <w:rsid w:val="00486AB2"/>
    <w:rsid w:val="00487815"/>
    <w:rsid w:val="00490543"/>
    <w:rsid w:val="00490BEF"/>
    <w:rsid w:val="00492E1C"/>
    <w:rsid w:val="004950B8"/>
    <w:rsid w:val="004A0757"/>
    <w:rsid w:val="004A25F7"/>
    <w:rsid w:val="004A2DFC"/>
    <w:rsid w:val="004A46DC"/>
    <w:rsid w:val="004A4F1A"/>
    <w:rsid w:val="004A5189"/>
    <w:rsid w:val="004A60CB"/>
    <w:rsid w:val="004A633A"/>
    <w:rsid w:val="004B0D8B"/>
    <w:rsid w:val="004B1A97"/>
    <w:rsid w:val="004B3339"/>
    <w:rsid w:val="004C50BE"/>
    <w:rsid w:val="004C6E86"/>
    <w:rsid w:val="004C7BEA"/>
    <w:rsid w:val="004D2EBA"/>
    <w:rsid w:val="004D4097"/>
    <w:rsid w:val="004D46DA"/>
    <w:rsid w:val="004D693E"/>
    <w:rsid w:val="004E15A9"/>
    <w:rsid w:val="004E3C3A"/>
    <w:rsid w:val="004E76C8"/>
    <w:rsid w:val="004F2510"/>
    <w:rsid w:val="004F3EA3"/>
    <w:rsid w:val="004F448C"/>
    <w:rsid w:val="004F7647"/>
    <w:rsid w:val="00503BE7"/>
    <w:rsid w:val="00504CDC"/>
    <w:rsid w:val="005103B0"/>
    <w:rsid w:val="0051231D"/>
    <w:rsid w:val="005253C0"/>
    <w:rsid w:val="00526106"/>
    <w:rsid w:val="005318D2"/>
    <w:rsid w:val="00531934"/>
    <w:rsid w:val="00532C70"/>
    <w:rsid w:val="005413D8"/>
    <w:rsid w:val="005417A8"/>
    <w:rsid w:val="005427AF"/>
    <w:rsid w:val="00543169"/>
    <w:rsid w:val="00547D6D"/>
    <w:rsid w:val="00550015"/>
    <w:rsid w:val="00551BD2"/>
    <w:rsid w:val="005527D5"/>
    <w:rsid w:val="005547DA"/>
    <w:rsid w:val="00556D86"/>
    <w:rsid w:val="005643A4"/>
    <w:rsid w:val="0057282C"/>
    <w:rsid w:val="00575583"/>
    <w:rsid w:val="00580853"/>
    <w:rsid w:val="00580DE2"/>
    <w:rsid w:val="00585830"/>
    <w:rsid w:val="00593764"/>
    <w:rsid w:val="005A1AA2"/>
    <w:rsid w:val="005A23DE"/>
    <w:rsid w:val="005A33BB"/>
    <w:rsid w:val="005B5EF9"/>
    <w:rsid w:val="005B66D4"/>
    <w:rsid w:val="005B6C51"/>
    <w:rsid w:val="005C32B8"/>
    <w:rsid w:val="005C6CFB"/>
    <w:rsid w:val="005D33F2"/>
    <w:rsid w:val="005D6E12"/>
    <w:rsid w:val="005D7189"/>
    <w:rsid w:val="005E18FC"/>
    <w:rsid w:val="005E3A6A"/>
    <w:rsid w:val="005E48A5"/>
    <w:rsid w:val="005F4745"/>
    <w:rsid w:val="005F6805"/>
    <w:rsid w:val="005F6BBB"/>
    <w:rsid w:val="00603C05"/>
    <w:rsid w:val="006073CF"/>
    <w:rsid w:val="00610CB7"/>
    <w:rsid w:val="006148C5"/>
    <w:rsid w:val="00614B6B"/>
    <w:rsid w:val="00616DB0"/>
    <w:rsid w:val="006176DB"/>
    <w:rsid w:val="00626C56"/>
    <w:rsid w:val="00632DCB"/>
    <w:rsid w:val="00634A15"/>
    <w:rsid w:val="006405D8"/>
    <w:rsid w:val="00644435"/>
    <w:rsid w:val="00644C3F"/>
    <w:rsid w:val="00644FC7"/>
    <w:rsid w:val="00647CAA"/>
    <w:rsid w:val="00652247"/>
    <w:rsid w:val="00653B0F"/>
    <w:rsid w:val="00654379"/>
    <w:rsid w:val="00656D7F"/>
    <w:rsid w:val="0065746F"/>
    <w:rsid w:val="0066033E"/>
    <w:rsid w:val="00660BEB"/>
    <w:rsid w:val="0066627D"/>
    <w:rsid w:val="00671FE5"/>
    <w:rsid w:val="006724AB"/>
    <w:rsid w:val="00674072"/>
    <w:rsid w:val="00674FF2"/>
    <w:rsid w:val="00675755"/>
    <w:rsid w:val="00681CA1"/>
    <w:rsid w:val="00682E10"/>
    <w:rsid w:val="00682F15"/>
    <w:rsid w:val="0068484E"/>
    <w:rsid w:val="00684E61"/>
    <w:rsid w:val="006871F4"/>
    <w:rsid w:val="0069068F"/>
    <w:rsid w:val="006916D2"/>
    <w:rsid w:val="0069300D"/>
    <w:rsid w:val="00693ACB"/>
    <w:rsid w:val="0069540D"/>
    <w:rsid w:val="00695DBE"/>
    <w:rsid w:val="00696831"/>
    <w:rsid w:val="0069709C"/>
    <w:rsid w:val="00697A9B"/>
    <w:rsid w:val="006A0A6B"/>
    <w:rsid w:val="006A0F00"/>
    <w:rsid w:val="006A4308"/>
    <w:rsid w:val="006A54B3"/>
    <w:rsid w:val="006A6FE5"/>
    <w:rsid w:val="006B1A6C"/>
    <w:rsid w:val="006B1CB8"/>
    <w:rsid w:val="006B314A"/>
    <w:rsid w:val="006B5371"/>
    <w:rsid w:val="006C3F79"/>
    <w:rsid w:val="006C4605"/>
    <w:rsid w:val="006D056A"/>
    <w:rsid w:val="006D5291"/>
    <w:rsid w:val="006D5E0C"/>
    <w:rsid w:val="006D7083"/>
    <w:rsid w:val="006D7801"/>
    <w:rsid w:val="006E0A61"/>
    <w:rsid w:val="006E12DF"/>
    <w:rsid w:val="006E1E1F"/>
    <w:rsid w:val="006E2D42"/>
    <w:rsid w:val="006E3A9B"/>
    <w:rsid w:val="006E51FD"/>
    <w:rsid w:val="006E5F30"/>
    <w:rsid w:val="006E6BA5"/>
    <w:rsid w:val="006F4870"/>
    <w:rsid w:val="007020E4"/>
    <w:rsid w:val="00703BFD"/>
    <w:rsid w:val="00710AF9"/>
    <w:rsid w:val="007138D4"/>
    <w:rsid w:val="00723BC1"/>
    <w:rsid w:val="0072728E"/>
    <w:rsid w:val="00727865"/>
    <w:rsid w:val="00733106"/>
    <w:rsid w:val="00734A1E"/>
    <w:rsid w:val="00734A4D"/>
    <w:rsid w:val="0074235D"/>
    <w:rsid w:val="0074420F"/>
    <w:rsid w:val="00746755"/>
    <w:rsid w:val="007478A5"/>
    <w:rsid w:val="00755BDE"/>
    <w:rsid w:val="007600DE"/>
    <w:rsid w:val="00762A99"/>
    <w:rsid w:val="00764721"/>
    <w:rsid w:val="00766D9C"/>
    <w:rsid w:val="00772FD4"/>
    <w:rsid w:val="007737E5"/>
    <w:rsid w:val="0077620E"/>
    <w:rsid w:val="00776A5C"/>
    <w:rsid w:val="007850E4"/>
    <w:rsid w:val="007870D8"/>
    <w:rsid w:val="00791465"/>
    <w:rsid w:val="00791F37"/>
    <w:rsid w:val="007951CA"/>
    <w:rsid w:val="00795FF0"/>
    <w:rsid w:val="007A06B8"/>
    <w:rsid w:val="007A4BDC"/>
    <w:rsid w:val="007A5953"/>
    <w:rsid w:val="007A5A79"/>
    <w:rsid w:val="007A7386"/>
    <w:rsid w:val="007B2337"/>
    <w:rsid w:val="007C1381"/>
    <w:rsid w:val="007D142A"/>
    <w:rsid w:val="007D17A6"/>
    <w:rsid w:val="007D2E48"/>
    <w:rsid w:val="007D3894"/>
    <w:rsid w:val="007E2C1D"/>
    <w:rsid w:val="007E3700"/>
    <w:rsid w:val="007E4D2B"/>
    <w:rsid w:val="007F2FDD"/>
    <w:rsid w:val="007F764E"/>
    <w:rsid w:val="00806B60"/>
    <w:rsid w:val="00811DAD"/>
    <w:rsid w:val="00812C0D"/>
    <w:rsid w:val="00814EDC"/>
    <w:rsid w:val="00816534"/>
    <w:rsid w:val="008225CB"/>
    <w:rsid w:val="00823F26"/>
    <w:rsid w:val="0082620F"/>
    <w:rsid w:val="00826AAE"/>
    <w:rsid w:val="00830216"/>
    <w:rsid w:val="00833F8E"/>
    <w:rsid w:val="00840D79"/>
    <w:rsid w:val="0084132C"/>
    <w:rsid w:val="00845414"/>
    <w:rsid w:val="00847038"/>
    <w:rsid w:val="00850062"/>
    <w:rsid w:val="00852F7A"/>
    <w:rsid w:val="00853A44"/>
    <w:rsid w:val="00854388"/>
    <w:rsid w:val="0085567D"/>
    <w:rsid w:val="00861E77"/>
    <w:rsid w:val="0086289D"/>
    <w:rsid w:val="00865291"/>
    <w:rsid w:val="0087562D"/>
    <w:rsid w:val="00875894"/>
    <w:rsid w:val="008766EC"/>
    <w:rsid w:val="00881CD1"/>
    <w:rsid w:val="00881ECF"/>
    <w:rsid w:val="00885FFF"/>
    <w:rsid w:val="00887B93"/>
    <w:rsid w:val="008A22A5"/>
    <w:rsid w:val="008A290D"/>
    <w:rsid w:val="008A2B8D"/>
    <w:rsid w:val="008A79D8"/>
    <w:rsid w:val="008B2830"/>
    <w:rsid w:val="008C1F64"/>
    <w:rsid w:val="008C3F8C"/>
    <w:rsid w:val="008C533C"/>
    <w:rsid w:val="008C5676"/>
    <w:rsid w:val="008C7138"/>
    <w:rsid w:val="008D1CF6"/>
    <w:rsid w:val="008D4869"/>
    <w:rsid w:val="008D55DF"/>
    <w:rsid w:val="008D5A0F"/>
    <w:rsid w:val="008D61D8"/>
    <w:rsid w:val="008D79C4"/>
    <w:rsid w:val="008E10E1"/>
    <w:rsid w:val="008E1B84"/>
    <w:rsid w:val="008E26C1"/>
    <w:rsid w:val="008E61DA"/>
    <w:rsid w:val="008E6F6A"/>
    <w:rsid w:val="008F3BA0"/>
    <w:rsid w:val="008F4AF4"/>
    <w:rsid w:val="008F6265"/>
    <w:rsid w:val="009003BD"/>
    <w:rsid w:val="009040AA"/>
    <w:rsid w:val="009100CB"/>
    <w:rsid w:val="0091312A"/>
    <w:rsid w:val="009138FE"/>
    <w:rsid w:val="00915D9B"/>
    <w:rsid w:val="009168FE"/>
    <w:rsid w:val="00917594"/>
    <w:rsid w:val="00921AFB"/>
    <w:rsid w:val="009301F0"/>
    <w:rsid w:val="00932240"/>
    <w:rsid w:val="00933C0A"/>
    <w:rsid w:val="0093437E"/>
    <w:rsid w:val="009377D8"/>
    <w:rsid w:val="00940266"/>
    <w:rsid w:val="00940B09"/>
    <w:rsid w:val="00942314"/>
    <w:rsid w:val="00942703"/>
    <w:rsid w:val="00942E1E"/>
    <w:rsid w:val="00943868"/>
    <w:rsid w:val="00943D6D"/>
    <w:rsid w:val="0094620E"/>
    <w:rsid w:val="0095081C"/>
    <w:rsid w:val="00950A8A"/>
    <w:rsid w:val="00961E5D"/>
    <w:rsid w:val="00964147"/>
    <w:rsid w:val="0096621F"/>
    <w:rsid w:val="00971FE2"/>
    <w:rsid w:val="009745F5"/>
    <w:rsid w:val="00976784"/>
    <w:rsid w:val="0098298D"/>
    <w:rsid w:val="00982B19"/>
    <w:rsid w:val="009905EA"/>
    <w:rsid w:val="00991F48"/>
    <w:rsid w:val="00995B12"/>
    <w:rsid w:val="00997AB1"/>
    <w:rsid w:val="009A2892"/>
    <w:rsid w:val="009B1B51"/>
    <w:rsid w:val="009B4F4C"/>
    <w:rsid w:val="009B56BB"/>
    <w:rsid w:val="009B6C21"/>
    <w:rsid w:val="009B7C7E"/>
    <w:rsid w:val="009C2D1F"/>
    <w:rsid w:val="009D2F38"/>
    <w:rsid w:val="009D39D2"/>
    <w:rsid w:val="009E22A8"/>
    <w:rsid w:val="009E54CB"/>
    <w:rsid w:val="009E56E1"/>
    <w:rsid w:val="009F208B"/>
    <w:rsid w:val="009F3707"/>
    <w:rsid w:val="00A01ECA"/>
    <w:rsid w:val="00A03E4F"/>
    <w:rsid w:val="00A0472F"/>
    <w:rsid w:val="00A13FEC"/>
    <w:rsid w:val="00A222D6"/>
    <w:rsid w:val="00A22809"/>
    <w:rsid w:val="00A3165E"/>
    <w:rsid w:val="00A34B86"/>
    <w:rsid w:val="00A357AF"/>
    <w:rsid w:val="00A35FBE"/>
    <w:rsid w:val="00A37D4B"/>
    <w:rsid w:val="00A427BF"/>
    <w:rsid w:val="00A44D5D"/>
    <w:rsid w:val="00A455A5"/>
    <w:rsid w:val="00A47D57"/>
    <w:rsid w:val="00A50CD4"/>
    <w:rsid w:val="00A52BEE"/>
    <w:rsid w:val="00A54A64"/>
    <w:rsid w:val="00A558A5"/>
    <w:rsid w:val="00A61174"/>
    <w:rsid w:val="00A6768F"/>
    <w:rsid w:val="00A67E67"/>
    <w:rsid w:val="00A71247"/>
    <w:rsid w:val="00A7682A"/>
    <w:rsid w:val="00A770E2"/>
    <w:rsid w:val="00A77232"/>
    <w:rsid w:val="00A776AC"/>
    <w:rsid w:val="00A806F0"/>
    <w:rsid w:val="00A833A1"/>
    <w:rsid w:val="00A8431E"/>
    <w:rsid w:val="00A860B7"/>
    <w:rsid w:val="00A9340C"/>
    <w:rsid w:val="00A942DC"/>
    <w:rsid w:val="00A96436"/>
    <w:rsid w:val="00AA1BC6"/>
    <w:rsid w:val="00AB0561"/>
    <w:rsid w:val="00AB28B5"/>
    <w:rsid w:val="00AB4970"/>
    <w:rsid w:val="00AB53C5"/>
    <w:rsid w:val="00AB591A"/>
    <w:rsid w:val="00AB6ADC"/>
    <w:rsid w:val="00AB725F"/>
    <w:rsid w:val="00AB7861"/>
    <w:rsid w:val="00AC0B8D"/>
    <w:rsid w:val="00AC4BB3"/>
    <w:rsid w:val="00AC573D"/>
    <w:rsid w:val="00AD7A49"/>
    <w:rsid w:val="00AE0B2B"/>
    <w:rsid w:val="00AE0E73"/>
    <w:rsid w:val="00AE2CC9"/>
    <w:rsid w:val="00AE4A39"/>
    <w:rsid w:val="00AE556A"/>
    <w:rsid w:val="00AE65F0"/>
    <w:rsid w:val="00AE6C6F"/>
    <w:rsid w:val="00AF0326"/>
    <w:rsid w:val="00AF20F4"/>
    <w:rsid w:val="00AF4872"/>
    <w:rsid w:val="00AF73AA"/>
    <w:rsid w:val="00B006A7"/>
    <w:rsid w:val="00B00CBB"/>
    <w:rsid w:val="00B01328"/>
    <w:rsid w:val="00B01A15"/>
    <w:rsid w:val="00B06AE1"/>
    <w:rsid w:val="00B1470A"/>
    <w:rsid w:val="00B208AB"/>
    <w:rsid w:val="00B20B0C"/>
    <w:rsid w:val="00B25C1C"/>
    <w:rsid w:val="00B27BCA"/>
    <w:rsid w:val="00B36586"/>
    <w:rsid w:val="00B37121"/>
    <w:rsid w:val="00B43C05"/>
    <w:rsid w:val="00B4440E"/>
    <w:rsid w:val="00B4638B"/>
    <w:rsid w:val="00B5178B"/>
    <w:rsid w:val="00B56437"/>
    <w:rsid w:val="00B57390"/>
    <w:rsid w:val="00B603B1"/>
    <w:rsid w:val="00B63B60"/>
    <w:rsid w:val="00B64389"/>
    <w:rsid w:val="00B75F71"/>
    <w:rsid w:val="00B75FB9"/>
    <w:rsid w:val="00B76F21"/>
    <w:rsid w:val="00B8093F"/>
    <w:rsid w:val="00B8228B"/>
    <w:rsid w:val="00B83313"/>
    <w:rsid w:val="00B863E6"/>
    <w:rsid w:val="00B86DBE"/>
    <w:rsid w:val="00B92813"/>
    <w:rsid w:val="00B94C5F"/>
    <w:rsid w:val="00B97D58"/>
    <w:rsid w:val="00BA2C79"/>
    <w:rsid w:val="00BA3463"/>
    <w:rsid w:val="00BA38F1"/>
    <w:rsid w:val="00BA4F61"/>
    <w:rsid w:val="00BA7200"/>
    <w:rsid w:val="00BA734D"/>
    <w:rsid w:val="00BB0D96"/>
    <w:rsid w:val="00BB4263"/>
    <w:rsid w:val="00BB4A46"/>
    <w:rsid w:val="00BB60C7"/>
    <w:rsid w:val="00BB6C65"/>
    <w:rsid w:val="00BC1DF6"/>
    <w:rsid w:val="00BC3215"/>
    <w:rsid w:val="00BC7307"/>
    <w:rsid w:val="00BC7914"/>
    <w:rsid w:val="00BC792A"/>
    <w:rsid w:val="00BD1FF9"/>
    <w:rsid w:val="00BD3641"/>
    <w:rsid w:val="00BE0A32"/>
    <w:rsid w:val="00BF1AB4"/>
    <w:rsid w:val="00BF38A3"/>
    <w:rsid w:val="00BF52E5"/>
    <w:rsid w:val="00C03E98"/>
    <w:rsid w:val="00C054F8"/>
    <w:rsid w:val="00C1102A"/>
    <w:rsid w:val="00C1109D"/>
    <w:rsid w:val="00C1581F"/>
    <w:rsid w:val="00C1650B"/>
    <w:rsid w:val="00C17006"/>
    <w:rsid w:val="00C17113"/>
    <w:rsid w:val="00C2152C"/>
    <w:rsid w:val="00C2243F"/>
    <w:rsid w:val="00C22F9E"/>
    <w:rsid w:val="00C23EDB"/>
    <w:rsid w:val="00C31509"/>
    <w:rsid w:val="00C3552E"/>
    <w:rsid w:val="00C35AB7"/>
    <w:rsid w:val="00C413AC"/>
    <w:rsid w:val="00C42C9E"/>
    <w:rsid w:val="00C46C40"/>
    <w:rsid w:val="00C47F94"/>
    <w:rsid w:val="00C523BD"/>
    <w:rsid w:val="00C54ABC"/>
    <w:rsid w:val="00C56173"/>
    <w:rsid w:val="00C56ABE"/>
    <w:rsid w:val="00C578BE"/>
    <w:rsid w:val="00C6379D"/>
    <w:rsid w:val="00C66FA6"/>
    <w:rsid w:val="00C72A2F"/>
    <w:rsid w:val="00C76845"/>
    <w:rsid w:val="00C779F5"/>
    <w:rsid w:val="00C81261"/>
    <w:rsid w:val="00C8555A"/>
    <w:rsid w:val="00C85A30"/>
    <w:rsid w:val="00C87334"/>
    <w:rsid w:val="00C90B06"/>
    <w:rsid w:val="00C921B1"/>
    <w:rsid w:val="00C928C6"/>
    <w:rsid w:val="00C93133"/>
    <w:rsid w:val="00C93F3B"/>
    <w:rsid w:val="00C94F59"/>
    <w:rsid w:val="00C968F6"/>
    <w:rsid w:val="00CA3252"/>
    <w:rsid w:val="00CA581A"/>
    <w:rsid w:val="00CA6E1E"/>
    <w:rsid w:val="00CB1C1D"/>
    <w:rsid w:val="00CB37CB"/>
    <w:rsid w:val="00CC1FEF"/>
    <w:rsid w:val="00CC66A6"/>
    <w:rsid w:val="00CC699E"/>
    <w:rsid w:val="00CC6B2D"/>
    <w:rsid w:val="00CC7C68"/>
    <w:rsid w:val="00CD230D"/>
    <w:rsid w:val="00CD503C"/>
    <w:rsid w:val="00CD565B"/>
    <w:rsid w:val="00CD576F"/>
    <w:rsid w:val="00CE0091"/>
    <w:rsid w:val="00CE0D32"/>
    <w:rsid w:val="00CE4874"/>
    <w:rsid w:val="00CE6DDE"/>
    <w:rsid w:val="00CF09AB"/>
    <w:rsid w:val="00CF09BE"/>
    <w:rsid w:val="00CF12A7"/>
    <w:rsid w:val="00CF167B"/>
    <w:rsid w:val="00CF2EED"/>
    <w:rsid w:val="00CF32F1"/>
    <w:rsid w:val="00CF45ED"/>
    <w:rsid w:val="00CF6AF9"/>
    <w:rsid w:val="00D02B94"/>
    <w:rsid w:val="00D04B19"/>
    <w:rsid w:val="00D1360A"/>
    <w:rsid w:val="00D152E1"/>
    <w:rsid w:val="00D157DD"/>
    <w:rsid w:val="00D17F87"/>
    <w:rsid w:val="00D20272"/>
    <w:rsid w:val="00D218F3"/>
    <w:rsid w:val="00D25DD5"/>
    <w:rsid w:val="00D2686B"/>
    <w:rsid w:val="00D3136B"/>
    <w:rsid w:val="00D3333E"/>
    <w:rsid w:val="00D3656E"/>
    <w:rsid w:val="00D44467"/>
    <w:rsid w:val="00D4535F"/>
    <w:rsid w:val="00D53A76"/>
    <w:rsid w:val="00D551C0"/>
    <w:rsid w:val="00D61ED7"/>
    <w:rsid w:val="00D62575"/>
    <w:rsid w:val="00D63838"/>
    <w:rsid w:val="00D63E80"/>
    <w:rsid w:val="00D65A91"/>
    <w:rsid w:val="00D72ECE"/>
    <w:rsid w:val="00D73A01"/>
    <w:rsid w:val="00D76E04"/>
    <w:rsid w:val="00D84078"/>
    <w:rsid w:val="00D854E1"/>
    <w:rsid w:val="00D85E32"/>
    <w:rsid w:val="00D90DF7"/>
    <w:rsid w:val="00D9147D"/>
    <w:rsid w:val="00D94C17"/>
    <w:rsid w:val="00D960A1"/>
    <w:rsid w:val="00D97824"/>
    <w:rsid w:val="00DA0B27"/>
    <w:rsid w:val="00DA1890"/>
    <w:rsid w:val="00DA3A4E"/>
    <w:rsid w:val="00DA413E"/>
    <w:rsid w:val="00DA50F4"/>
    <w:rsid w:val="00DA5644"/>
    <w:rsid w:val="00DA712E"/>
    <w:rsid w:val="00DA77B2"/>
    <w:rsid w:val="00DB50D8"/>
    <w:rsid w:val="00DC0E0B"/>
    <w:rsid w:val="00DC1B3F"/>
    <w:rsid w:val="00DC46F1"/>
    <w:rsid w:val="00DC54E6"/>
    <w:rsid w:val="00DC6A7D"/>
    <w:rsid w:val="00DC7640"/>
    <w:rsid w:val="00DD43EE"/>
    <w:rsid w:val="00DD4DFE"/>
    <w:rsid w:val="00DD56CD"/>
    <w:rsid w:val="00DD6427"/>
    <w:rsid w:val="00DE1D3A"/>
    <w:rsid w:val="00DE2D6C"/>
    <w:rsid w:val="00DE3A04"/>
    <w:rsid w:val="00DE3ACB"/>
    <w:rsid w:val="00DE52C4"/>
    <w:rsid w:val="00DE6685"/>
    <w:rsid w:val="00DF0DC6"/>
    <w:rsid w:val="00DF2648"/>
    <w:rsid w:val="00DF2A50"/>
    <w:rsid w:val="00DF673A"/>
    <w:rsid w:val="00DF75D6"/>
    <w:rsid w:val="00E05D9A"/>
    <w:rsid w:val="00E10E22"/>
    <w:rsid w:val="00E11FA9"/>
    <w:rsid w:val="00E14AFB"/>
    <w:rsid w:val="00E24D65"/>
    <w:rsid w:val="00E26BBD"/>
    <w:rsid w:val="00E35896"/>
    <w:rsid w:val="00E40222"/>
    <w:rsid w:val="00E40303"/>
    <w:rsid w:val="00E45497"/>
    <w:rsid w:val="00E46254"/>
    <w:rsid w:val="00E4735F"/>
    <w:rsid w:val="00E54B63"/>
    <w:rsid w:val="00E57145"/>
    <w:rsid w:val="00E6196A"/>
    <w:rsid w:val="00E66244"/>
    <w:rsid w:val="00E6711E"/>
    <w:rsid w:val="00E67189"/>
    <w:rsid w:val="00E67383"/>
    <w:rsid w:val="00E70090"/>
    <w:rsid w:val="00E733A7"/>
    <w:rsid w:val="00E73443"/>
    <w:rsid w:val="00E76027"/>
    <w:rsid w:val="00E76B31"/>
    <w:rsid w:val="00E80444"/>
    <w:rsid w:val="00E82FC9"/>
    <w:rsid w:val="00E839DE"/>
    <w:rsid w:val="00E844BF"/>
    <w:rsid w:val="00E84AA7"/>
    <w:rsid w:val="00E865AA"/>
    <w:rsid w:val="00E9129F"/>
    <w:rsid w:val="00E91845"/>
    <w:rsid w:val="00E923DF"/>
    <w:rsid w:val="00E93105"/>
    <w:rsid w:val="00E950F6"/>
    <w:rsid w:val="00E95879"/>
    <w:rsid w:val="00EA458F"/>
    <w:rsid w:val="00EA50DF"/>
    <w:rsid w:val="00EA5381"/>
    <w:rsid w:val="00EA60F3"/>
    <w:rsid w:val="00EA62E3"/>
    <w:rsid w:val="00EB45F9"/>
    <w:rsid w:val="00EB7F84"/>
    <w:rsid w:val="00EC0537"/>
    <w:rsid w:val="00ED2856"/>
    <w:rsid w:val="00EE0765"/>
    <w:rsid w:val="00EE11F4"/>
    <w:rsid w:val="00EE280B"/>
    <w:rsid w:val="00EE30FC"/>
    <w:rsid w:val="00EE7F6D"/>
    <w:rsid w:val="00EF0D3B"/>
    <w:rsid w:val="00EF1057"/>
    <w:rsid w:val="00EF1799"/>
    <w:rsid w:val="00EF18EE"/>
    <w:rsid w:val="00EF2B4C"/>
    <w:rsid w:val="00EF64E7"/>
    <w:rsid w:val="00F02325"/>
    <w:rsid w:val="00F0487D"/>
    <w:rsid w:val="00F06196"/>
    <w:rsid w:val="00F06243"/>
    <w:rsid w:val="00F06444"/>
    <w:rsid w:val="00F06EAB"/>
    <w:rsid w:val="00F07972"/>
    <w:rsid w:val="00F15827"/>
    <w:rsid w:val="00F158CB"/>
    <w:rsid w:val="00F17728"/>
    <w:rsid w:val="00F1796D"/>
    <w:rsid w:val="00F208D4"/>
    <w:rsid w:val="00F21283"/>
    <w:rsid w:val="00F2140F"/>
    <w:rsid w:val="00F23AC2"/>
    <w:rsid w:val="00F2439C"/>
    <w:rsid w:val="00F31C6A"/>
    <w:rsid w:val="00F333C5"/>
    <w:rsid w:val="00F342DF"/>
    <w:rsid w:val="00F4158B"/>
    <w:rsid w:val="00F426F0"/>
    <w:rsid w:val="00F46186"/>
    <w:rsid w:val="00F46851"/>
    <w:rsid w:val="00F50998"/>
    <w:rsid w:val="00F532CC"/>
    <w:rsid w:val="00F53B34"/>
    <w:rsid w:val="00F62A18"/>
    <w:rsid w:val="00F633EE"/>
    <w:rsid w:val="00F64087"/>
    <w:rsid w:val="00F66987"/>
    <w:rsid w:val="00F744BB"/>
    <w:rsid w:val="00F75593"/>
    <w:rsid w:val="00F77624"/>
    <w:rsid w:val="00F82451"/>
    <w:rsid w:val="00F8484B"/>
    <w:rsid w:val="00F85EF7"/>
    <w:rsid w:val="00F92B88"/>
    <w:rsid w:val="00F96270"/>
    <w:rsid w:val="00F96319"/>
    <w:rsid w:val="00FA150D"/>
    <w:rsid w:val="00FA376E"/>
    <w:rsid w:val="00FA4581"/>
    <w:rsid w:val="00FA4791"/>
    <w:rsid w:val="00FA4EF6"/>
    <w:rsid w:val="00FB012F"/>
    <w:rsid w:val="00FB28B8"/>
    <w:rsid w:val="00FB30F3"/>
    <w:rsid w:val="00FB36D7"/>
    <w:rsid w:val="00FB7523"/>
    <w:rsid w:val="00FC31BB"/>
    <w:rsid w:val="00FD0861"/>
    <w:rsid w:val="00FD20BC"/>
    <w:rsid w:val="00FD7653"/>
    <w:rsid w:val="00FD7D94"/>
    <w:rsid w:val="00FE105A"/>
    <w:rsid w:val="00FE1AC1"/>
    <w:rsid w:val="00FE212F"/>
    <w:rsid w:val="00FE23CF"/>
    <w:rsid w:val="00FE49C6"/>
    <w:rsid w:val="00FE7E89"/>
    <w:rsid w:val="00FF224D"/>
    <w:rsid w:val="00FF3737"/>
    <w:rsid w:val="00FF4C74"/>
    <w:rsid w:val="00FF54BD"/>
    <w:rsid w:val="00FF570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36F83"/>
    <w:rPr>
      <w:sz w:val="24"/>
      <w:szCs w:val="24"/>
    </w:rPr>
  </w:style>
  <w:style w:type="paragraph" w:styleId="1">
    <w:name w:val="heading 1"/>
    <w:basedOn w:val="a"/>
    <w:next w:val="a"/>
    <w:qFormat/>
    <w:pPr>
      <w:keepNext/>
      <w:spacing w:before="1000"/>
      <w:jc w:val="center"/>
      <w:outlineLvl w:val="0"/>
    </w:pPr>
    <w:rPr>
      <w:rFonts w:ascii="Arial" w:hAnsi="Arial" w:cs="Arial"/>
      <w:caps/>
      <w:sz w:val="40"/>
      <w:szCs w:val="40"/>
      <w:lang w:val="ru-RU"/>
    </w:rPr>
  </w:style>
  <w:style w:type="paragraph" w:styleId="2">
    <w:name w:val="heading 2"/>
    <w:basedOn w:val="a"/>
    <w:next w:val="a"/>
    <w:qFormat/>
    <w:pPr>
      <w:keepNext/>
      <w:outlineLvl w:val="1"/>
    </w:pPr>
    <w:rPr>
      <w:rFonts w:ascii="Arial" w:hAnsi="Arial" w:cs="Arial"/>
      <w:b/>
      <w:bCs/>
      <w:caps/>
    </w:rPr>
  </w:style>
  <w:style w:type="paragraph" w:styleId="3">
    <w:name w:val="heading 3"/>
    <w:basedOn w:val="a"/>
    <w:next w:val="a"/>
    <w:qFormat/>
    <w:pPr>
      <w:keepNext/>
      <w:pBdr>
        <w:top w:val="double" w:sz="4" w:space="1" w:color="auto"/>
        <w:left w:val="double" w:sz="4" w:space="4" w:color="auto"/>
        <w:bottom w:val="double" w:sz="4" w:space="1" w:color="auto"/>
        <w:right w:val="double" w:sz="4" w:space="4" w:color="auto"/>
      </w:pBdr>
      <w:jc w:val="center"/>
      <w:outlineLvl w:val="2"/>
    </w:pPr>
    <w:rPr>
      <w:b/>
      <w:sz w:val="28"/>
    </w:rPr>
  </w:style>
  <w:style w:type="paragraph" w:styleId="4">
    <w:name w:val="heading 4"/>
    <w:basedOn w:val="a"/>
    <w:next w:val="a"/>
    <w:qFormat/>
    <w:pPr>
      <w:keepNext/>
      <w:jc w:val="both"/>
      <w:outlineLvl w:val="3"/>
    </w:pPr>
    <w:rPr>
      <w:rFonts w:ascii="Arial" w:hAnsi="Arial" w:cs="Arial"/>
      <w:b/>
      <w:bCs/>
      <w:sz w:val="20"/>
      <w:szCs w:val="22"/>
      <w:u w:val="single"/>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536"/>
        <w:tab w:val="right" w:pos="9072"/>
      </w:tabs>
    </w:pPr>
  </w:style>
  <w:style w:type="paragraph" w:styleId="a4">
    <w:name w:val="footer"/>
    <w:basedOn w:val="a"/>
    <w:pPr>
      <w:tabs>
        <w:tab w:val="center" w:pos="4536"/>
        <w:tab w:val="right" w:pos="9072"/>
      </w:tabs>
    </w:pPr>
  </w:style>
  <w:style w:type="character" w:styleId="a5">
    <w:name w:val="page number"/>
    <w:basedOn w:val="a0"/>
  </w:style>
  <w:style w:type="paragraph" w:styleId="a6">
    <w:name w:val="Body Text"/>
    <w:basedOn w:val="a"/>
    <w:pPr>
      <w:spacing w:before="200"/>
    </w:pPr>
    <w:rPr>
      <w:rFonts w:ascii="Arial" w:hAnsi="Arial" w:cs="Arial"/>
      <w:b/>
      <w:sz w:val="20"/>
      <w:szCs w:val="22"/>
      <w:lang w:val="ru-RU"/>
    </w:rPr>
  </w:style>
  <w:style w:type="paragraph" w:styleId="20">
    <w:name w:val="Body Text 2"/>
    <w:basedOn w:val="a"/>
    <w:pPr>
      <w:jc w:val="both"/>
    </w:pPr>
    <w:rPr>
      <w:rFonts w:ascii="Arial" w:hAnsi="Arial" w:cs="Arial"/>
      <w:sz w:val="20"/>
      <w:szCs w:val="22"/>
    </w:rPr>
  </w:style>
  <w:style w:type="paragraph" w:styleId="30">
    <w:name w:val="Body Text 3"/>
    <w:basedOn w:val="a"/>
    <w:rsid w:val="006B1A6C"/>
    <w:pPr>
      <w:spacing w:after="120"/>
    </w:pPr>
    <w:rPr>
      <w:sz w:val="16"/>
      <w:szCs w:val="16"/>
    </w:rPr>
  </w:style>
  <w:style w:type="paragraph" w:styleId="a7">
    <w:name w:val="Body Text Indent"/>
    <w:basedOn w:val="a"/>
    <w:rsid w:val="006B1A6C"/>
    <w:pPr>
      <w:spacing w:after="120"/>
      <w:ind w:left="283"/>
    </w:pPr>
  </w:style>
  <w:style w:type="paragraph" w:customStyle="1" w:styleId="1--">
    <w:name w:val="1-Дир_ОУИ-ЦУ"/>
    <w:basedOn w:val="a3"/>
    <w:rsid w:val="000F32E1"/>
    <w:pPr>
      <w:widowControl w:val="0"/>
      <w:tabs>
        <w:tab w:val="clear" w:pos="9072"/>
        <w:tab w:val="right" w:pos="10980"/>
      </w:tabs>
      <w:spacing w:line="360" w:lineRule="auto"/>
      <w:jc w:val="center"/>
    </w:pPr>
    <w:rPr>
      <w:b/>
      <w:caps/>
      <w:sz w:val="22"/>
      <w:szCs w:val="22"/>
    </w:rPr>
  </w:style>
  <w:style w:type="paragraph" w:customStyle="1" w:styleId="1-">
    <w:name w:val="1-ЕИК_БУЛСТАТ"/>
    <w:basedOn w:val="1--"/>
    <w:rsid w:val="000F32E1"/>
    <w:rPr>
      <w:b w:val="0"/>
    </w:rPr>
  </w:style>
  <w:style w:type="paragraph" w:customStyle="1" w:styleId="2-">
    <w:name w:val="2-Вид_Докум"/>
    <w:basedOn w:val="1--"/>
    <w:rsid w:val="000F32E1"/>
    <w:rPr>
      <w:bCs/>
      <w:sz w:val="24"/>
      <w:szCs w:val="24"/>
    </w:rPr>
  </w:style>
  <w:style w:type="paragraph" w:customStyle="1" w:styleId="3-">
    <w:name w:val="3р-Осн_Текст"/>
    <w:basedOn w:val="a"/>
    <w:rsid w:val="000F32E1"/>
    <w:pPr>
      <w:widowControl w:val="0"/>
      <w:spacing w:line="288" w:lineRule="auto"/>
      <w:ind w:firstLine="709"/>
      <w:jc w:val="both"/>
    </w:pPr>
    <w:rPr>
      <w:szCs w:val="20"/>
    </w:rPr>
  </w:style>
  <w:style w:type="paragraph" w:customStyle="1" w:styleId="21">
    <w:name w:val="2н_Номер"/>
    <w:basedOn w:val="2-"/>
    <w:rsid w:val="000F32E1"/>
    <w:rPr>
      <w:caps w:val="0"/>
    </w:rPr>
  </w:style>
  <w:style w:type="paragraph" w:customStyle="1" w:styleId="4-">
    <w:name w:val="4-Директор"/>
    <w:basedOn w:val="a"/>
    <w:rsid w:val="000F32E1"/>
    <w:pPr>
      <w:spacing w:line="360" w:lineRule="auto"/>
      <w:ind w:left="6237"/>
    </w:pPr>
    <w:rPr>
      <w:b/>
    </w:rPr>
  </w:style>
  <w:style w:type="paragraph" w:customStyle="1" w:styleId="4-0">
    <w:name w:val="4-Подпис"/>
    <w:basedOn w:val="a"/>
    <w:rsid w:val="000F32E1"/>
    <w:pPr>
      <w:widowControl w:val="0"/>
      <w:spacing w:line="360" w:lineRule="auto"/>
      <w:ind w:left="6237" w:firstLine="1134"/>
    </w:pPr>
    <w:rPr>
      <w:b/>
    </w:rPr>
  </w:style>
  <w:style w:type="paragraph" w:customStyle="1" w:styleId="5--">
    <w:name w:val="5-ОУИ-стр"/>
    <w:basedOn w:val="a3"/>
    <w:rsid w:val="00CF32F1"/>
    <w:rPr>
      <w:i/>
      <w:sz w:val="14"/>
      <w:szCs w:val="14"/>
    </w:rPr>
  </w:style>
  <w:style w:type="paragraph" w:customStyle="1" w:styleId="3-LinespacingMultiple12li">
    <w:name w:val="3р-Осн_Текст + Line spacing:  Multiple 12 li"/>
    <w:basedOn w:val="a"/>
    <w:rsid w:val="002E670C"/>
    <w:pPr>
      <w:widowControl w:val="0"/>
      <w:spacing w:line="288" w:lineRule="auto"/>
      <w:ind w:firstLine="709"/>
      <w:jc w:val="both"/>
    </w:pPr>
    <w:rPr>
      <w:szCs w:val="20"/>
    </w:rPr>
  </w:style>
  <w:style w:type="paragraph" w:styleId="a8">
    <w:name w:val="Balloon Text"/>
    <w:basedOn w:val="a"/>
    <w:semiHidden/>
    <w:rsid w:val="00E14AFB"/>
    <w:rPr>
      <w:rFonts w:ascii="Tahoma" w:hAnsi="Tahoma" w:cs="Tahoma"/>
      <w:sz w:val="16"/>
      <w:szCs w:val="16"/>
    </w:rPr>
  </w:style>
  <w:style w:type="paragraph" w:customStyle="1" w:styleId="CharCharCharChar">
    <w:name w:val=" Char Char Char Char"/>
    <w:basedOn w:val="a"/>
    <w:rsid w:val="0077620E"/>
    <w:pPr>
      <w:tabs>
        <w:tab w:val="left" w:pos="709"/>
      </w:tabs>
    </w:pPr>
    <w:rPr>
      <w:rFonts w:ascii="Tahoma" w:hAnsi="Tahoma"/>
      <w:lang w:val="pl-PL" w:eastAsia="pl-PL"/>
    </w:rPr>
  </w:style>
  <w:style w:type="paragraph" w:styleId="a9">
    <w:name w:val="Normal (Web)"/>
    <w:basedOn w:val="a"/>
    <w:rsid w:val="000C3998"/>
    <w:pPr>
      <w:ind w:firstLine="900"/>
    </w:pPr>
  </w:style>
  <w:style w:type="character" w:styleId="aa">
    <w:name w:val="Hyperlink"/>
    <w:basedOn w:val="a0"/>
    <w:rsid w:val="000C3998"/>
    <w:rPr>
      <w:color w:val="0000FF"/>
      <w:u w:val="single"/>
    </w:rPr>
  </w:style>
  <w:style w:type="paragraph" w:customStyle="1" w:styleId="CharCharCharChar0">
    <w:name w:val="Char Char Char Char"/>
    <w:basedOn w:val="a"/>
    <w:rsid w:val="009F3707"/>
    <w:pPr>
      <w:tabs>
        <w:tab w:val="left" w:pos="709"/>
      </w:tabs>
    </w:pPr>
    <w:rPr>
      <w:rFonts w:ascii="Tahoma" w:hAnsi="Tahoma"/>
      <w:lang w:val="pl-PL" w:eastAsia="pl-PL"/>
    </w:rPr>
  </w:style>
  <w:style w:type="paragraph" w:customStyle="1" w:styleId="Char">
    <w:name w:val="Char"/>
    <w:basedOn w:val="a"/>
    <w:rsid w:val="007D2E48"/>
    <w:pPr>
      <w:tabs>
        <w:tab w:val="left" w:pos="709"/>
      </w:tabs>
    </w:pPr>
    <w:rPr>
      <w:rFonts w:ascii="Tahoma" w:hAnsi="Tahoma"/>
      <w:lang w:val="pl-PL" w:eastAsia="pl-PL"/>
    </w:rPr>
  </w:style>
  <w:style w:type="paragraph" w:styleId="31">
    <w:name w:val="Body Text Indent 3"/>
    <w:basedOn w:val="a"/>
    <w:rsid w:val="007D2E48"/>
    <w:pPr>
      <w:spacing w:after="120"/>
      <w:ind w:left="283"/>
    </w:pPr>
    <w:rPr>
      <w:bCs/>
      <w:sz w:val="16"/>
      <w:szCs w:val="16"/>
    </w:rPr>
  </w:style>
  <w:style w:type="paragraph" w:customStyle="1" w:styleId="Style">
    <w:name w:val="Style"/>
    <w:rsid w:val="00FE23CF"/>
    <w:pPr>
      <w:autoSpaceDE w:val="0"/>
      <w:autoSpaceDN w:val="0"/>
      <w:adjustRightInd w:val="0"/>
      <w:ind w:left="140" w:right="140" w:firstLine="840"/>
      <w:jc w:val="both"/>
    </w:pPr>
    <w:rPr>
      <w:sz w:val="24"/>
      <w:szCs w:val="24"/>
    </w:rPr>
  </w:style>
</w:styles>
</file>

<file path=word/webSettings.xml><?xml version="1.0" encoding="utf-8"?>
<w:webSettings xmlns:r="http://schemas.openxmlformats.org/officeDocument/2006/relationships" xmlns:w="http://schemas.openxmlformats.org/wordprocessingml/2006/main">
  <w:divs>
    <w:div w:id="112287870">
      <w:bodyDiv w:val="1"/>
      <w:marLeft w:val="2"/>
      <w:marRight w:val="2"/>
      <w:marTop w:val="0"/>
      <w:marBottom w:val="0"/>
      <w:divBdr>
        <w:top w:val="none" w:sz="0" w:space="0" w:color="auto"/>
        <w:left w:val="none" w:sz="0" w:space="0" w:color="auto"/>
        <w:bottom w:val="none" w:sz="0" w:space="0" w:color="auto"/>
        <w:right w:val="none" w:sz="0" w:space="0" w:color="auto"/>
      </w:divBdr>
      <w:divsChild>
        <w:div w:id="1593778175">
          <w:marLeft w:val="0"/>
          <w:marRight w:val="0"/>
          <w:marTop w:val="0"/>
          <w:marBottom w:val="0"/>
          <w:divBdr>
            <w:top w:val="none" w:sz="0" w:space="0" w:color="auto"/>
            <w:left w:val="none" w:sz="0" w:space="0" w:color="auto"/>
            <w:bottom w:val="none" w:sz="0" w:space="0" w:color="auto"/>
            <w:right w:val="none" w:sz="0" w:space="0" w:color="auto"/>
          </w:divBdr>
        </w:div>
      </w:divsChild>
    </w:div>
    <w:div w:id="203830832">
      <w:bodyDiv w:val="1"/>
      <w:marLeft w:val="2"/>
      <w:marRight w:val="2"/>
      <w:marTop w:val="0"/>
      <w:marBottom w:val="0"/>
      <w:divBdr>
        <w:top w:val="none" w:sz="0" w:space="0" w:color="auto"/>
        <w:left w:val="none" w:sz="0" w:space="0" w:color="auto"/>
        <w:bottom w:val="none" w:sz="0" w:space="0" w:color="auto"/>
        <w:right w:val="none" w:sz="0" w:space="0" w:color="auto"/>
      </w:divBdr>
      <w:divsChild>
        <w:div w:id="1890608669">
          <w:marLeft w:val="0"/>
          <w:marRight w:val="0"/>
          <w:marTop w:val="0"/>
          <w:marBottom w:val="0"/>
          <w:divBdr>
            <w:top w:val="none" w:sz="0" w:space="0" w:color="auto"/>
            <w:left w:val="none" w:sz="0" w:space="0" w:color="auto"/>
            <w:bottom w:val="none" w:sz="0" w:space="0" w:color="auto"/>
            <w:right w:val="none" w:sz="0" w:space="0" w:color="auto"/>
          </w:divBdr>
        </w:div>
      </w:divsChild>
    </w:div>
    <w:div w:id="688682280">
      <w:bodyDiv w:val="1"/>
      <w:marLeft w:val="2"/>
      <w:marRight w:val="2"/>
      <w:marTop w:val="0"/>
      <w:marBottom w:val="0"/>
      <w:divBdr>
        <w:top w:val="none" w:sz="0" w:space="0" w:color="auto"/>
        <w:left w:val="none" w:sz="0" w:space="0" w:color="auto"/>
        <w:bottom w:val="none" w:sz="0" w:space="0" w:color="auto"/>
        <w:right w:val="none" w:sz="0" w:space="0" w:color="auto"/>
      </w:divBdr>
      <w:divsChild>
        <w:div w:id="988095148">
          <w:marLeft w:val="0"/>
          <w:marRight w:val="0"/>
          <w:marTop w:val="0"/>
          <w:marBottom w:val="0"/>
          <w:divBdr>
            <w:top w:val="none" w:sz="0" w:space="0" w:color="auto"/>
            <w:left w:val="none" w:sz="0" w:space="0" w:color="auto"/>
            <w:bottom w:val="none" w:sz="0" w:space="0" w:color="auto"/>
            <w:right w:val="none" w:sz="0" w:space="0" w:color="auto"/>
          </w:divBdr>
        </w:div>
      </w:divsChild>
    </w:div>
    <w:div w:id="849221231">
      <w:bodyDiv w:val="1"/>
      <w:marLeft w:val="0"/>
      <w:marRight w:val="0"/>
      <w:marTop w:val="0"/>
      <w:marBottom w:val="0"/>
      <w:divBdr>
        <w:top w:val="none" w:sz="0" w:space="0" w:color="auto"/>
        <w:left w:val="none" w:sz="0" w:space="0" w:color="auto"/>
        <w:bottom w:val="none" w:sz="0" w:space="0" w:color="auto"/>
        <w:right w:val="none" w:sz="0" w:space="0" w:color="auto"/>
      </w:divBdr>
    </w:div>
    <w:div w:id="1266620156">
      <w:bodyDiv w:val="1"/>
      <w:marLeft w:val="0"/>
      <w:marRight w:val="0"/>
      <w:marTop w:val="0"/>
      <w:marBottom w:val="0"/>
      <w:divBdr>
        <w:top w:val="none" w:sz="0" w:space="0" w:color="auto"/>
        <w:left w:val="none" w:sz="0" w:space="0" w:color="auto"/>
        <w:bottom w:val="none" w:sz="0" w:space="0" w:color="auto"/>
        <w:right w:val="none" w:sz="0" w:space="0" w:color="auto"/>
      </w:divBdr>
    </w:div>
    <w:div w:id="1392000429">
      <w:bodyDiv w:val="1"/>
      <w:marLeft w:val="2"/>
      <w:marRight w:val="2"/>
      <w:marTop w:val="0"/>
      <w:marBottom w:val="0"/>
      <w:divBdr>
        <w:top w:val="none" w:sz="0" w:space="0" w:color="auto"/>
        <w:left w:val="none" w:sz="0" w:space="0" w:color="auto"/>
        <w:bottom w:val="none" w:sz="0" w:space="0" w:color="auto"/>
        <w:right w:val="none" w:sz="0" w:space="0" w:color="auto"/>
      </w:divBdr>
      <w:divsChild>
        <w:div w:id="812871700">
          <w:marLeft w:val="0"/>
          <w:marRight w:val="0"/>
          <w:marTop w:val="0"/>
          <w:marBottom w:val="0"/>
          <w:divBdr>
            <w:top w:val="none" w:sz="0" w:space="0" w:color="auto"/>
            <w:left w:val="none" w:sz="0" w:space="0" w:color="auto"/>
            <w:bottom w:val="none" w:sz="0" w:space="0" w:color="auto"/>
            <w:right w:val="none" w:sz="0" w:space="0" w:color="auto"/>
          </w:divBdr>
        </w:div>
      </w:divsChild>
    </w:div>
    <w:div w:id="1917127663">
      <w:bodyDiv w:val="1"/>
      <w:marLeft w:val="0"/>
      <w:marRight w:val="0"/>
      <w:marTop w:val="0"/>
      <w:marBottom w:val="0"/>
      <w:divBdr>
        <w:top w:val="none" w:sz="0" w:space="0" w:color="auto"/>
        <w:left w:val="none" w:sz="0" w:space="0" w:color="auto"/>
        <w:bottom w:val="none" w:sz="0" w:space="0" w:color="auto"/>
        <w:right w:val="none" w:sz="0" w:space="0" w:color="auto"/>
      </w:divBdr>
    </w:div>
    <w:div w:id="2015304009">
      <w:bodyDiv w:val="1"/>
      <w:marLeft w:val="2"/>
      <w:marRight w:val="2"/>
      <w:marTop w:val="0"/>
      <w:marBottom w:val="0"/>
      <w:divBdr>
        <w:top w:val="none" w:sz="0" w:space="0" w:color="auto"/>
        <w:left w:val="none" w:sz="0" w:space="0" w:color="auto"/>
        <w:bottom w:val="none" w:sz="0" w:space="0" w:color="auto"/>
        <w:right w:val="none" w:sz="0" w:space="0" w:color="auto"/>
      </w:divBdr>
      <w:divsChild>
        <w:div w:id="2009479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milia.RO22\Local%20Settings\Temporary%20Internet%20Files\Content.IE5\B5WO1STK\__&#1087;&#1088;&#1072;&#1079;&#1085;&#1086;_&#1056;&#1077;&#1096;&#1077;&#1085;&#1080;&#1077;.dot"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__празно_Решение</Template>
  <TotalTime>2</TotalTime>
  <Pages>1</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Писмо-обр-апр09</vt:lpstr>
    </vt:vector>
  </TitlesOfParts>
  <Company/>
  <LinksUpToDate>false</LinksUpToDate>
  <CharactersWithSpaces>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Писмо-обр-апр09</dc:title>
  <dc:creator>emilia</dc:creator>
  <cp:lastModifiedBy>Turhan</cp:lastModifiedBy>
  <cp:revision>2</cp:revision>
  <cp:lastPrinted>2020-09-23T14:21:00Z</cp:lastPrinted>
  <dcterms:created xsi:type="dcterms:W3CDTF">2020-09-23T14:23:00Z</dcterms:created>
  <dcterms:modified xsi:type="dcterms:W3CDTF">2020-09-23T14:23:00Z</dcterms:modified>
</cp:coreProperties>
</file>